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90B55" w:rsidRPr="00986531" w:rsidRDefault="00390B55" w:rsidP="00390B5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390B55" w:rsidRPr="00986531" w:rsidRDefault="00390B55" w:rsidP="00390B5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390B55" w:rsidRPr="00986531" w:rsidRDefault="00390B55" w:rsidP="00390B5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90B55" w:rsidRPr="00986531" w:rsidRDefault="00390B55" w:rsidP="00390B5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390B55" w:rsidRPr="00986531" w:rsidRDefault="00390B55" w:rsidP="00390B5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90B55" w:rsidRPr="00986531" w:rsidRDefault="00390B55" w:rsidP="00390B5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390B55" w:rsidRPr="00986531" w:rsidRDefault="00390B55" w:rsidP="00390B5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90B55" w:rsidRPr="00986531" w:rsidRDefault="00390B55" w:rsidP="00390B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№86</w:t>
      </w:r>
    </w:p>
    <w:p w:rsidR="00390B55" w:rsidRPr="00986531" w:rsidRDefault="00390B55" w:rsidP="00390B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390B55" w:rsidRPr="00986531" w:rsidRDefault="00390B55" w:rsidP="00390B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43, площею 0,1000га, кадастровий №4622710200:08:000:0061, гр. Ігнатенко Галині Петрівні</w:t>
      </w:r>
    </w:p>
    <w:p w:rsidR="00390B55" w:rsidRPr="00986531" w:rsidRDefault="00390B55" w:rsidP="00390B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390B55" w:rsidRPr="00986531" w:rsidRDefault="00390B55" w:rsidP="00390B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Ігнатенко Галини Петрівни, що проживає в м.Дубляни, вул. Інститутська, 22,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90B55" w:rsidRPr="00986531" w:rsidRDefault="00390B55" w:rsidP="00390B5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390B55" w:rsidRPr="00986531" w:rsidRDefault="00390B55" w:rsidP="00390B5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43, площею 0,1000га, кадастровий №4622710200:08:000:0061, гр. Ігнатенко Галині Петрівні.</w:t>
      </w:r>
    </w:p>
    <w:p w:rsidR="00390B55" w:rsidRPr="00986531" w:rsidRDefault="00390B55" w:rsidP="00390B5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вул.Гайова, 43, площею 0,1000га, кадастровий №4622710200:08:000:0061, гр. Ігнатенко Галині Петрівні.</w:t>
      </w:r>
    </w:p>
    <w:p w:rsidR="00390B55" w:rsidRPr="00986531" w:rsidRDefault="00390B55" w:rsidP="00390B5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Ігнатенко Галині Петрівні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№4622710200:08:000:0061.</w:t>
      </w:r>
    </w:p>
    <w:p w:rsidR="00390B55" w:rsidRPr="00986531" w:rsidRDefault="00390B55" w:rsidP="00390B5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90B55" w:rsidRPr="00986531" w:rsidRDefault="00390B55" w:rsidP="00390B55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390B55" w:rsidRPr="00986531" w:rsidRDefault="00390B55" w:rsidP="00390B5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90B55" w:rsidRPr="00986531" w:rsidRDefault="00390B55" w:rsidP="00390B5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90B55" w:rsidRPr="00986531" w:rsidRDefault="00390B55" w:rsidP="00390B5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546" w:rsidRDefault="004A4546">
      <w:r>
        <w:separator/>
      </w:r>
    </w:p>
  </w:endnote>
  <w:endnote w:type="continuationSeparator" w:id="0">
    <w:p w:rsidR="004A4546" w:rsidRDefault="004A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546" w:rsidRDefault="004A4546">
      <w:r>
        <w:separator/>
      </w:r>
    </w:p>
  </w:footnote>
  <w:footnote w:type="continuationSeparator" w:id="0">
    <w:p w:rsidR="004A4546" w:rsidRDefault="004A4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B5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546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90B5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90B5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90B5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90B5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BF6E0-CDF6-493A-8AAD-C80432895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2023-09-26T09:05:00Z</dcterms:modified>
</cp:coreProperties>
</file>