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D1B40" w:rsidRPr="00986531" w:rsidRDefault="00FD1B40" w:rsidP="00FD1B4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D1B40" w:rsidRPr="00986531" w:rsidRDefault="00FD1B40" w:rsidP="00FD1B4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D1B40" w:rsidRPr="00986531" w:rsidRDefault="00FD1B40" w:rsidP="00FD1B4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D1B40" w:rsidRPr="00986531" w:rsidRDefault="00FD1B40" w:rsidP="00FD1B4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D1B40" w:rsidRPr="00986531" w:rsidRDefault="00FD1B40" w:rsidP="00FD1B4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D1B40" w:rsidRPr="00986531" w:rsidRDefault="00FD1B40" w:rsidP="00FD1B4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D1B40" w:rsidRPr="00986531" w:rsidRDefault="00FD1B40" w:rsidP="00FD1B4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D1B40" w:rsidRPr="00986531" w:rsidRDefault="00FD1B40" w:rsidP="00FD1B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№87</w:t>
      </w:r>
    </w:p>
    <w:p w:rsidR="00FD1B40" w:rsidRPr="00986531" w:rsidRDefault="00FD1B40" w:rsidP="00FD1B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D1B40" w:rsidRPr="00986531" w:rsidRDefault="00FD1B40" w:rsidP="00FD1B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47, площею 0,1000га, кадастровий №4622710200:08:000:0040, гр. Іваночко Мирославу Володимировичу</w:t>
      </w:r>
    </w:p>
    <w:p w:rsidR="00FD1B40" w:rsidRPr="00986531" w:rsidRDefault="00FD1B40" w:rsidP="00FD1B40">
      <w:pPr>
        <w:widowControl w:val="0"/>
        <w:tabs>
          <w:tab w:val="left" w:pos="833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FD1B40" w:rsidRPr="00986531" w:rsidRDefault="00FD1B40" w:rsidP="00FD1B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Іваночко Мирослава Володимировича, що проживає в м.Львів, вул. Конотопська, 19/24,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D1B40" w:rsidRPr="00986531" w:rsidRDefault="00FD1B40" w:rsidP="00FD1B4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D1B40" w:rsidRPr="00986531" w:rsidRDefault="00FD1B40" w:rsidP="00FD1B4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47, площею 0,1000га, кадастровий №4622710200:08:000:0040, гр. Іваночко Мирославу Володимировичу.</w:t>
      </w:r>
    </w:p>
    <w:p w:rsidR="00FD1B40" w:rsidRPr="00986531" w:rsidRDefault="00FD1B40" w:rsidP="00FD1B4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47, площею 0,1000га, кадастровий №4622710200:08:000:0040, гр. Іваночко Мирославу Володимировичу.</w:t>
      </w:r>
    </w:p>
    <w:p w:rsidR="00FD1B40" w:rsidRPr="00986531" w:rsidRDefault="00FD1B40" w:rsidP="00FD1B4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Іваночко Мирославу Володимировичу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№4622710200:08:000:0040.</w:t>
      </w:r>
    </w:p>
    <w:p w:rsidR="00FD1B40" w:rsidRPr="00986531" w:rsidRDefault="00FD1B40" w:rsidP="00FD1B4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D1B40" w:rsidRPr="00986531" w:rsidRDefault="00FD1B40" w:rsidP="00FD1B4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FD1B40" w:rsidRPr="00986531" w:rsidRDefault="00FD1B40" w:rsidP="00FD1B4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D1B40" w:rsidRPr="00986531" w:rsidRDefault="00FD1B40" w:rsidP="00FD1B4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FD1B40" w:rsidRPr="00986531" w:rsidRDefault="00FD1B40" w:rsidP="00FD1B4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DDC" w:rsidRDefault="00AB5DDC">
      <w:r>
        <w:separator/>
      </w:r>
    </w:p>
  </w:endnote>
  <w:endnote w:type="continuationSeparator" w:id="0">
    <w:p w:rsidR="00AB5DDC" w:rsidRDefault="00AB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DDC" w:rsidRDefault="00AB5DDC">
      <w:r>
        <w:separator/>
      </w:r>
    </w:p>
  </w:footnote>
  <w:footnote w:type="continuationSeparator" w:id="0">
    <w:p w:rsidR="00AB5DDC" w:rsidRDefault="00AB5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5DDC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D1B4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D1B4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D1B4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D1B4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A7FEE-4551-4C39-9CD7-990B67F3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2023-09-26T09:06:00Z</dcterms:modified>
</cp:coreProperties>
</file>