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50F3B" w:rsidRPr="00986531" w:rsidRDefault="00550F3B" w:rsidP="00550F3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550F3B" w:rsidRPr="00986531" w:rsidRDefault="00550F3B" w:rsidP="00550F3B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550F3B" w:rsidRPr="00986531" w:rsidRDefault="00550F3B" w:rsidP="00550F3B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50F3B" w:rsidRPr="00986531" w:rsidRDefault="00550F3B" w:rsidP="00550F3B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550F3B" w:rsidRPr="00986531" w:rsidRDefault="00550F3B" w:rsidP="00550F3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50F3B" w:rsidRPr="00986531" w:rsidRDefault="00550F3B" w:rsidP="00550F3B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550F3B" w:rsidRPr="00986531" w:rsidRDefault="00550F3B" w:rsidP="00550F3B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50F3B" w:rsidRPr="00986531" w:rsidRDefault="00550F3B" w:rsidP="00550F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№88</w:t>
      </w:r>
    </w:p>
    <w:p w:rsidR="00550F3B" w:rsidRPr="00986531" w:rsidRDefault="00550F3B" w:rsidP="00550F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550F3B" w:rsidRPr="00986531" w:rsidRDefault="00550F3B" w:rsidP="00550F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49, площею 0,1000га, кадастровий №4622710200:08:000:0018, гр. Керницькому Роману Богдановичу </w:t>
      </w:r>
    </w:p>
    <w:p w:rsidR="00550F3B" w:rsidRPr="00986531" w:rsidRDefault="00550F3B" w:rsidP="00550F3B">
      <w:pPr>
        <w:widowControl w:val="0"/>
        <w:tabs>
          <w:tab w:val="center" w:pos="4999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550F3B" w:rsidRPr="00986531" w:rsidRDefault="00550F3B" w:rsidP="00550F3B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Керницького Романа Богдановича, що проживає в м.Львів, вул. Тракт Глинянський, 161г/1,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50F3B" w:rsidRPr="00986531" w:rsidRDefault="00550F3B" w:rsidP="00550F3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550F3B" w:rsidRPr="00986531" w:rsidRDefault="00550F3B" w:rsidP="00550F3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49, площею 0,1000га, кадастровий №4622710200:08:000:0018, гр. Керницькому Роману Богдановичу.</w:t>
      </w:r>
    </w:p>
    <w:p w:rsidR="00550F3B" w:rsidRPr="00986531" w:rsidRDefault="00550F3B" w:rsidP="00550F3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49, площею 0,1000га, кадастровий №4622710200:08:000:0018, гр. Керницькому Роману Богдановичу.</w:t>
      </w:r>
    </w:p>
    <w:p w:rsidR="00550F3B" w:rsidRPr="00986531" w:rsidRDefault="00550F3B" w:rsidP="00550F3B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Керницькому Роману Богдановичу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№4622710200:08:000:0018.</w:t>
      </w:r>
    </w:p>
    <w:p w:rsidR="00550F3B" w:rsidRPr="00986531" w:rsidRDefault="00550F3B" w:rsidP="00550F3B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50F3B" w:rsidRPr="00986531" w:rsidRDefault="00550F3B" w:rsidP="00550F3B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550F3B" w:rsidRPr="00986531" w:rsidRDefault="00550F3B" w:rsidP="00550F3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550F3B" w:rsidRPr="00986531" w:rsidRDefault="00550F3B" w:rsidP="00550F3B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550F3B" w:rsidRDefault="00550F3B" w:rsidP="00550F3B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CD2" w:rsidRDefault="00FC6CD2">
      <w:r>
        <w:separator/>
      </w:r>
    </w:p>
  </w:endnote>
  <w:endnote w:type="continuationSeparator" w:id="0">
    <w:p w:rsidR="00FC6CD2" w:rsidRDefault="00FC6C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CD2" w:rsidRDefault="00FC6CD2">
      <w:r>
        <w:separator/>
      </w:r>
    </w:p>
  </w:footnote>
  <w:footnote w:type="continuationSeparator" w:id="0">
    <w:p w:rsidR="00FC6CD2" w:rsidRDefault="00FC6C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0F3B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50F3B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50F3B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50F3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50F3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45CC1-1C09-45AF-8B9B-02B8F35F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1130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2023-09-26T09:07:00Z</dcterms:modified>
</cp:coreProperties>
</file>