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21809" w:rsidRPr="00986531" w:rsidRDefault="00021809" w:rsidP="00021809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021809" w:rsidRPr="00986531" w:rsidRDefault="00021809" w:rsidP="00021809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021809" w:rsidRPr="00986531" w:rsidRDefault="00021809" w:rsidP="0002180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021809" w:rsidRPr="00986531" w:rsidRDefault="00021809" w:rsidP="0002180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021809" w:rsidRPr="00986531" w:rsidRDefault="00021809" w:rsidP="0002180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021809" w:rsidRPr="00986531" w:rsidRDefault="00021809" w:rsidP="0002180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021809" w:rsidRPr="00986531" w:rsidRDefault="00021809" w:rsidP="0002180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021809" w:rsidRPr="00986531" w:rsidRDefault="00021809" w:rsidP="000218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№89</w:t>
      </w:r>
    </w:p>
    <w:p w:rsidR="00021809" w:rsidRPr="00986531" w:rsidRDefault="00021809" w:rsidP="000218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021809" w:rsidRPr="00986531" w:rsidRDefault="00021809" w:rsidP="000218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115, площею 0,1000га, кадастровий №4622710200:05:002:0092, гр. Маслюк Олександрі Василівні</w:t>
      </w:r>
    </w:p>
    <w:p w:rsidR="00021809" w:rsidRPr="00986531" w:rsidRDefault="00021809" w:rsidP="000218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021809" w:rsidRPr="00986531" w:rsidRDefault="00021809" w:rsidP="000218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, гр. Маслюк Олександри Василівни, що проживає в с.Ситихів, вул. Ситихівська, 50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21809" w:rsidRPr="00986531" w:rsidRDefault="00021809" w:rsidP="0002180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021809" w:rsidRPr="00986531" w:rsidRDefault="00021809" w:rsidP="0002180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115, площею 0,1000га, кадастровий №4622710200:05:002:0092, гр. Маслюк Олександрі Василівні.</w:t>
      </w:r>
    </w:p>
    <w:p w:rsidR="00021809" w:rsidRPr="00986531" w:rsidRDefault="00021809" w:rsidP="0002180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115, площею 0,1000га, кадастровий №4622710200:05:002:0092, гр. Маслюк Олександрі Василівні.</w:t>
      </w:r>
    </w:p>
    <w:p w:rsidR="00021809" w:rsidRPr="00986531" w:rsidRDefault="00021809" w:rsidP="0002180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Маслюк Олександрі Василівні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№4622710200:05:002:0092.</w:t>
      </w:r>
    </w:p>
    <w:p w:rsidR="00021809" w:rsidRPr="00986531" w:rsidRDefault="00021809" w:rsidP="0002180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21809" w:rsidRPr="00986531" w:rsidRDefault="00021809" w:rsidP="00021809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021809" w:rsidRPr="00986531" w:rsidRDefault="00021809" w:rsidP="00021809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021809" w:rsidRPr="00986531" w:rsidRDefault="00021809" w:rsidP="00021809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021809" w:rsidRPr="00986531" w:rsidRDefault="00021809" w:rsidP="00021809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CE5" w:rsidRDefault="00F71CE5">
      <w:r>
        <w:separator/>
      </w:r>
    </w:p>
  </w:endnote>
  <w:endnote w:type="continuationSeparator" w:id="0">
    <w:p w:rsidR="00F71CE5" w:rsidRDefault="00F71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CE5" w:rsidRDefault="00F71CE5">
      <w:r>
        <w:separator/>
      </w:r>
    </w:p>
  </w:footnote>
  <w:footnote w:type="continuationSeparator" w:id="0">
    <w:p w:rsidR="00F71CE5" w:rsidRDefault="00F71C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1809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71CE5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2180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2180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2180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2180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D4B9C-3E85-4A5F-B027-79F26B49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1126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2023-09-26T09:08:00Z</dcterms:modified>
</cp:coreProperties>
</file>