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7531C" w:rsidRPr="00986531" w:rsidRDefault="00D7531C" w:rsidP="00D7531C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D7531C" w:rsidRPr="00986531" w:rsidRDefault="00D7531C" w:rsidP="00D7531C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D7531C" w:rsidRPr="00986531" w:rsidRDefault="00D7531C" w:rsidP="00D7531C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D7531C" w:rsidRPr="00986531" w:rsidRDefault="00D7531C" w:rsidP="00D7531C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D7531C" w:rsidRPr="00986531" w:rsidRDefault="00D7531C" w:rsidP="00D7531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D7531C" w:rsidRPr="00986531" w:rsidRDefault="00D7531C" w:rsidP="00D7531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D7531C" w:rsidRPr="00986531" w:rsidRDefault="00D7531C" w:rsidP="00D7531C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D7531C" w:rsidRPr="00986531" w:rsidRDefault="00D7531C" w:rsidP="00D7531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№91</w:t>
      </w:r>
    </w:p>
    <w:p w:rsidR="00D7531C" w:rsidRPr="00986531" w:rsidRDefault="00D7531C" w:rsidP="00D7531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D7531C" w:rsidRPr="00986531" w:rsidRDefault="00D7531C" w:rsidP="00D7531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121, площею 0,1000га, кадастровий №4622710200:05:002:0096, гр. Маслюк Олегу Ярославовичу</w:t>
      </w:r>
    </w:p>
    <w:p w:rsidR="00D7531C" w:rsidRPr="00986531" w:rsidRDefault="00D7531C" w:rsidP="00D7531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D7531C" w:rsidRPr="00986531" w:rsidRDefault="00D7531C" w:rsidP="00D7531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Маслюк Олега Ярославовича, що проживає в с.Ситихів, вул. Князя Романа, 57,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D7531C" w:rsidRPr="00986531" w:rsidRDefault="00D7531C" w:rsidP="00D7531C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D7531C" w:rsidRPr="00986531" w:rsidRDefault="00D7531C" w:rsidP="00D7531C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121, площею 0,1000га, кадастровий №4622710200:05:002:0096, гр. Маслюк Олегу Ярославовичу.</w:t>
      </w:r>
    </w:p>
    <w:p w:rsidR="00D7531C" w:rsidRPr="00986531" w:rsidRDefault="00D7531C" w:rsidP="00D7531C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вул.Ситихівська, 121, площею 0,1000га, кадастровий №4622710200:05:002:0096, гр. Маслюк Олегу Ярославовичу.</w:t>
      </w:r>
    </w:p>
    <w:p w:rsidR="00D7531C" w:rsidRPr="00986531" w:rsidRDefault="00D7531C" w:rsidP="00D7531C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Маслюк Олегу Ярославовичу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№4622710200:05:002:0096.</w:t>
      </w:r>
    </w:p>
    <w:p w:rsidR="00D7531C" w:rsidRPr="00986531" w:rsidRDefault="00D7531C" w:rsidP="00D7531C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D7531C" w:rsidRPr="00986531" w:rsidRDefault="00D7531C" w:rsidP="00D7531C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D7531C" w:rsidRPr="00986531" w:rsidRDefault="00D7531C" w:rsidP="00D7531C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D7531C" w:rsidRPr="00986531" w:rsidRDefault="00D7531C" w:rsidP="00D7531C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D7531C" w:rsidRPr="00986531" w:rsidRDefault="00D7531C" w:rsidP="00D7531C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61C6" w:rsidRDefault="00A561C6">
      <w:r>
        <w:separator/>
      </w:r>
    </w:p>
  </w:endnote>
  <w:endnote w:type="continuationSeparator" w:id="0">
    <w:p w:rsidR="00A561C6" w:rsidRDefault="00A56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61C6" w:rsidRDefault="00A561C6">
      <w:r>
        <w:separator/>
      </w:r>
    </w:p>
  </w:footnote>
  <w:footnote w:type="continuationSeparator" w:id="0">
    <w:p w:rsidR="00A561C6" w:rsidRDefault="00A561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61C6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7531C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D7531C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D7531C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D7531C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D7531C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4DC4CF-28D4-4481-BEBD-6A9A11DDC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1121</Words>
  <Characters>639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2023-09-26T09:10:00Z</dcterms:modified>
</cp:coreProperties>
</file>