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D5C9A" w:rsidRPr="00986531" w:rsidRDefault="00DD5C9A" w:rsidP="00DD5C9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DD5C9A" w:rsidRPr="00986531" w:rsidRDefault="00DD5C9A" w:rsidP="00DD5C9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DD5C9A" w:rsidRPr="00986531" w:rsidRDefault="00DD5C9A" w:rsidP="00DD5C9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D5C9A" w:rsidRPr="00986531" w:rsidRDefault="00DD5C9A" w:rsidP="00DD5C9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DD5C9A" w:rsidRPr="00986531" w:rsidRDefault="00DD5C9A" w:rsidP="00DD5C9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D5C9A" w:rsidRPr="00986531" w:rsidRDefault="00DD5C9A" w:rsidP="00DD5C9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D5C9A" w:rsidRPr="00986531" w:rsidRDefault="00DD5C9A" w:rsidP="00DD5C9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D5C9A" w:rsidRPr="00986531" w:rsidRDefault="00DD5C9A" w:rsidP="00DD5C9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№93</w:t>
      </w:r>
    </w:p>
    <w:p w:rsidR="00DD5C9A" w:rsidRPr="00986531" w:rsidRDefault="00DD5C9A" w:rsidP="00DD5C9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DD5C9A" w:rsidRPr="00986531" w:rsidRDefault="00DD5C9A" w:rsidP="00DD5C9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129, площею 0,1000га, кадастровий №4622710200:08:000:0068, гр. Краут Оксані Зіновіївні</w:t>
      </w:r>
    </w:p>
    <w:p w:rsidR="00DD5C9A" w:rsidRPr="00986531" w:rsidRDefault="00DD5C9A" w:rsidP="00DD5C9A">
      <w:pPr>
        <w:widowControl w:val="0"/>
        <w:tabs>
          <w:tab w:val="left" w:pos="4256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DD5C9A" w:rsidRPr="00986531" w:rsidRDefault="00DD5C9A" w:rsidP="00DD5C9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Краут Оксани Зіновіївни, що проживає в с. Ситихів, вул. Ситихівська, 43,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D5C9A" w:rsidRPr="00986531" w:rsidRDefault="00DD5C9A" w:rsidP="00DD5C9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DD5C9A" w:rsidRPr="00986531" w:rsidRDefault="00DD5C9A" w:rsidP="00DD5C9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129, площею 0,1000га, кадастровий №4622710200:08:000:0068, гр. Краут Оксані Зіновіївні.</w:t>
      </w:r>
    </w:p>
    <w:p w:rsidR="00DD5C9A" w:rsidRPr="00986531" w:rsidRDefault="00DD5C9A" w:rsidP="00DD5C9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129, площею 0,1000га, кадастровий №4622710200:08:000:0068, гр. Краут Оксані Зіновіївні.</w:t>
      </w:r>
    </w:p>
    <w:p w:rsidR="00DD5C9A" w:rsidRPr="00986531" w:rsidRDefault="00DD5C9A" w:rsidP="00DD5C9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Краут Оксані Зіновіївні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№4622710200:08:000:0068.</w:t>
      </w:r>
    </w:p>
    <w:p w:rsidR="00DD5C9A" w:rsidRPr="00986531" w:rsidRDefault="00DD5C9A" w:rsidP="00DD5C9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D5C9A" w:rsidRPr="00986531" w:rsidRDefault="00DD5C9A" w:rsidP="00DD5C9A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DD5C9A" w:rsidRPr="00986531" w:rsidRDefault="00DD5C9A" w:rsidP="00DD5C9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D5C9A" w:rsidRPr="00986531" w:rsidRDefault="00DD5C9A" w:rsidP="00DD5C9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D5C9A" w:rsidRPr="00986531" w:rsidRDefault="00DD5C9A" w:rsidP="00DD5C9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D5C9A" w:rsidRPr="00986531" w:rsidRDefault="00DD5C9A" w:rsidP="00DD5C9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EA1" w:rsidRDefault="00B17EA1">
      <w:r>
        <w:separator/>
      </w:r>
    </w:p>
  </w:endnote>
  <w:endnote w:type="continuationSeparator" w:id="0">
    <w:p w:rsidR="00B17EA1" w:rsidRDefault="00B17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EA1" w:rsidRDefault="00B17EA1">
      <w:r>
        <w:separator/>
      </w:r>
    </w:p>
  </w:footnote>
  <w:footnote w:type="continuationSeparator" w:id="0">
    <w:p w:rsidR="00B17EA1" w:rsidRDefault="00B17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17EA1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5C9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D5C9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D5C9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D5C9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D5C9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B7ED2-D1FF-4839-9AC5-47DDDE4F4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1114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2023-09-26T09:12:00Z</dcterms:modified>
</cp:coreProperties>
</file>