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96A9F" w:rsidRPr="00986531" w:rsidRDefault="00C96A9F" w:rsidP="00C96A9F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C96A9F" w:rsidRPr="00986531" w:rsidRDefault="00C96A9F" w:rsidP="00C96A9F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C96A9F" w:rsidRPr="00986531" w:rsidRDefault="00C96A9F" w:rsidP="00C96A9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C96A9F" w:rsidRPr="00986531" w:rsidRDefault="00C96A9F" w:rsidP="00C96A9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C96A9F" w:rsidRPr="00986531" w:rsidRDefault="00C96A9F" w:rsidP="00C96A9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C96A9F" w:rsidRPr="00986531" w:rsidRDefault="00C96A9F" w:rsidP="00C96A9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C96A9F" w:rsidRPr="00986531" w:rsidRDefault="00C96A9F" w:rsidP="00C96A9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96A9F" w:rsidRPr="00986531" w:rsidRDefault="00C96A9F" w:rsidP="00C96A9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№94</w:t>
      </w:r>
    </w:p>
    <w:p w:rsidR="00C96A9F" w:rsidRPr="00986531" w:rsidRDefault="00C96A9F" w:rsidP="00C96A9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C96A9F" w:rsidRPr="00986531" w:rsidRDefault="00C96A9F" w:rsidP="00C96A9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137, площею 0,1000га, кадастровий №4622710200:08:000:0036, гр. Вонсович Роману Богдановичу</w:t>
      </w:r>
    </w:p>
    <w:p w:rsidR="00C96A9F" w:rsidRPr="00986531" w:rsidRDefault="00C96A9F" w:rsidP="00C96A9F">
      <w:pPr>
        <w:widowControl w:val="0"/>
        <w:tabs>
          <w:tab w:val="left" w:pos="3503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C96A9F" w:rsidRPr="00986531" w:rsidRDefault="00C96A9F" w:rsidP="00C96A9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Вонсович Романа Богдановича, що проживає в м.Львів, вул. Масарика, 14/97,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96A9F" w:rsidRPr="00986531" w:rsidRDefault="00C96A9F" w:rsidP="00C96A9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C96A9F" w:rsidRPr="00986531" w:rsidRDefault="00C96A9F" w:rsidP="00C96A9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137, площею 0,1000га, кадастровий №4622710200:08:000:0036, гр. Вонсович Роману Богдановичу.</w:t>
      </w:r>
    </w:p>
    <w:p w:rsidR="00C96A9F" w:rsidRPr="00986531" w:rsidRDefault="00C96A9F" w:rsidP="00C96A9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вул.Ситихівська, 137, площею 0,1000га, кадастровий №4622710200:08:000:0036, гр. Вонсович Роману Богдановичу.</w:t>
      </w:r>
    </w:p>
    <w:p w:rsidR="00C96A9F" w:rsidRPr="00986531" w:rsidRDefault="00C96A9F" w:rsidP="00C96A9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Вонсович Роману Богдановичу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№4622710200:08:000:0036.</w:t>
      </w:r>
    </w:p>
    <w:p w:rsidR="00C96A9F" w:rsidRPr="00986531" w:rsidRDefault="00C96A9F" w:rsidP="00C96A9F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96A9F" w:rsidRPr="00986531" w:rsidRDefault="00C96A9F" w:rsidP="00C96A9F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C96A9F" w:rsidRPr="00986531" w:rsidRDefault="00C96A9F" w:rsidP="00C96A9F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C96A9F" w:rsidRPr="00986531" w:rsidRDefault="00C96A9F" w:rsidP="00C96A9F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C96A9F" w:rsidRPr="00986531" w:rsidRDefault="00C96A9F" w:rsidP="00C96A9F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EFD" w:rsidRDefault="006B6EFD">
      <w:r>
        <w:separator/>
      </w:r>
    </w:p>
  </w:endnote>
  <w:endnote w:type="continuationSeparator" w:id="0">
    <w:p w:rsidR="006B6EFD" w:rsidRDefault="006B6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EFD" w:rsidRDefault="006B6EFD">
      <w:r>
        <w:separator/>
      </w:r>
    </w:p>
  </w:footnote>
  <w:footnote w:type="continuationSeparator" w:id="0">
    <w:p w:rsidR="006B6EFD" w:rsidRDefault="006B6E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6EFD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96A9F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96A9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96A9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96A9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96A9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6CCF0-8262-4C2E-B3A0-642B5908E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1126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2023-09-26T09:13:00Z</dcterms:modified>
</cp:coreProperties>
</file>