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00911" w:rsidRPr="00986531" w:rsidRDefault="00700911" w:rsidP="0070091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700911" w:rsidRPr="00986531" w:rsidRDefault="00700911" w:rsidP="0070091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700911" w:rsidRPr="00986531" w:rsidRDefault="00700911" w:rsidP="0070091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00911" w:rsidRPr="00986531" w:rsidRDefault="00700911" w:rsidP="0070091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700911" w:rsidRPr="00986531" w:rsidRDefault="00700911" w:rsidP="0070091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00911" w:rsidRPr="00986531" w:rsidRDefault="00700911" w:rsidP="0070091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700911" w:rsidRPr="00986531" w:rsidRDefault="00700911" w:rsidP="0070091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00911" w:rsidRPr="00986531" w:rsidRDefault="00700911" w:rsidP="007009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№95</w:t>
      </w:r>
    </w:p>
    <w:p w:rsidR="00700911" w:rsidRPr="00986531" w:rsidRDefault="00700911" w:rsidP="007009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700911" w:rsidRPr="00986531" w:rsidRDefault="00700911" w:rsidP="007009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142, площею 0,0800га, кадастровий №4622710200:08:000:0078, гр. Кащишин Артему Михайловичу</w:t>
      </w:r>
    </w:p>
    <w:p w:rsidR="00700911" w:rsidRPr="00986531" w:rsidRDefault="00700911" w:rsidP="007009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700911" w:rsidRPr="00986531" w:rsidRDefault="00700911" w:rsidP="007009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Кащишин Артема Михайловича, що проживає в с.Ситихів, вул. Ситихівська, 4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00911" w:rsidRPr="00986531" w:rsidRDefault="00700911" w:rsidP="0070091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700911" w:rsidRPr="00986531" w:rsidRDefault="00700911" w:rsidP="0070091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.Ситихів, вул.Ситихівська, 142, площею 0,0800га, кадастровий №4622710200:08:000:0078, гр. Кащишин Артему Михайловичу.</w:t>
      </w:r>
    </w:p>
    <w:p w:rsidR="00700911" w:rsidRPr="00986531" w:rsidRDefault="00700911" w:rsidP="0070091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.Ситихів, вул.Ситихівська, 142, площею 0,0800га, кадастровий №4622710200:08:000:0078, гр. Кащишин Артему Михайловичу.</w:t>
      </w:r>
    </w:p>
    <w:p w:rsidR="00700911" w:rsidRPr="00986531" w:rsidRDefault="00700911" w:rsidP="0070091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Кащишин Артему Михайловичу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№4622710200:08:000:0078.</w:t>
      </w:r>
    </w:p>
    <w:p w:rsidR="00700911" w:rsidRPr="00986531" w:rsidRDefault="00700911" w:rsidP="0070091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00911" w:rsidRPr="00986531" w:rsidRDefault="00700911" w:rsidP="00700911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700911" w:rsidRPr="00986531" w:rsidRDefault="00700911" w:rsidP="00700911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00911" w:rsidRPr="00986531" w:rsidRDefault="00700911" w:rsidP="00700911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00911" w:rsidRPr="00986531" w:rsidRDefault="00700911" w:rsidP="0070091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B4A" w:rsidRDefault="00886B4A">
      <w:r>
        <w:separator/>
      </w:r>
    </w:p>
  </w:endnote>
  <w:endnote w:type="continuationSeparator" w:id="0">
    <w:p w:rsidR="00886B4A" w:rsidRDefault="00886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B4A" w:rsidRDefault="00886B4A">
      <w:r>
        <w:separator/>
      </w:r>
    </w:p>
  </w:footnote>
  <w:footnote w:type="continuationSeparator" w:id="0">
    <w:p w:rsidR="00886B4A" w:rsidRDefault="00886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00911"/>
    <w:rsid w:val="00713369"/>
    <w:rsid w:val="00715141"/>
    <w:rsid w:val="0074539A"/>
    <w:rsid w:val="00747C36"/>
    <w:rsid w:val="007E1906"/>
    <w:rsid w:val="00844DE4"/>
    <w:rsid w:val="00872FDE"/>
    <w:rsid w:val="008824A2"/>
    <w:rsid w:val="00886B4A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0091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0091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0091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0091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8E675-EFBA-4F53-9B65-6841F03FB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1120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2023-09-26T09:13:00Z</dcterms:modified>
</cp:coreProperties>
</file>