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44A83" w:rsidRPr="00986531" w:rsidRDefault="00644A83" w:rsidP="00644A83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644A83" w:rsidRPr="00986531" w:rsidRDefault="00644A83" w:rsidP="00644A83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644A83" w:rsidRPr="00986531" w:rsidRDefault="00644A83" w:rsidP="00644A8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44A83" w:rsidRPr="00986531" w:rsidRDefault="00644A83" w:rsidP="00644A8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644A83" w:rsidRPr="00986531" w:rsidRDefault="00644A83" w:rsidP="00644A8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44A83" w:rsidRPr="00986531" w:rsidRDefault="00644A83" w:rsidP="00644A8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644A83" w:rsidRPr="00986531" w:rsidRDefault="00644A83" w:rsidP="00644A8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44A83" w:rsidRPr="00986531" w:rsidRDefault="00644A83" w:rsidP="00644A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№97</w:t>
      </w:r>
    </w:p>
    <w:p w:rsidR="00644A83" w:rsidRPr="00986531" w:rsidRDefault="00644A83" w:rsidP="00644A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644A83" w:rsidRPr="00986531" w:rsidRDefault="00644A83" w:rsidP="00644A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144, площею 0,0800га, кадастровий №4622710200:08:000:0069, гр. Кащишин Денису Михайловичу</w:t>
      </w:r>
    </w:p>
    <w:p w:rsidR="00644A83" w:rsidRPr="00986531" w:rsidRDefault="00644A83" w:rsidP="00644A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644A83" w:rsidRPr="00986531" w:rsidRDefault="00644A83" w:rsidP="00644A8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Кащишин Дениса Михайловича, що проживає в с.Ситихів, вул. Ситихівська, 4,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44A83" w:rsidRPr="00986531" w:rsidRDefault="00644A83" w:rsidP="00644A8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644A83" w:rsidRPr="00986531" w:rsidRDefault="00644A83" w:rsidP="00644A8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144, площею 0,0800га, кадастровий №4622710200:08:000:0069, гр. Кащишин Денису Михайловичу.</w:t>
      </w:r>
    </w:p>
    <w:p w:rsidR="00644A83" w:rsidRPr="00986531" w:rsidRDefault="00644A83" w:rsidP="00644A8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вул.Ситихівська, 144, площею 0,0800га, кадастровий №4622710200:08:000:0069, гр. Кащишин Денису Михайловичу.</w:t>
      </w:r>
    </w:p>
    <w:p w:rsidR="00644A83" w:rsidRPr="00986531" w:rsidRDefault="00644A83" w:rsidP="00644A8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Кащишин Денису Михайловичу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№4622710200:08:000:0069.</w:t>
      </w:r>
    </w:p>
    <w:p w:rsidR="00644A83" w:rsidRPr="00986531" w:rsidRDefault="00644A83" w:rsidP="00644A83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44A83" w:rsidRPr="00986531" w:rsidRDefault="00644A83" w:rsidP="00644A83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644A83" w:rsidRPr="00986531" w:rsidRDefault="00644A83" w:rsidP="00644A83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644A83" w:rsidRPr="00986531" w:rsidRDefault="00644A83" w:rsidP="00644A83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644A83" w:rsidRPr="00986531" w:rsidRDefault="00644A83" w:rsidP="00644A83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AA4" w:rsidRDefault="00B56AA4">
      <w:r>
        <w:separator/>
      </w:r>
    </w:p>
  </w:endnote>
  <w:endnote w:type="continuationSeparator" w:id="0">
    <w:p w:rsidR="00B56AA4" w:rsidRDefault="00B56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AA4" w:rsidRDefault="00B56AA4">
      <w:r>
        <w:separator/>
      </w:r>
    </w:p>
  </w:footnote>
  <w:footnote w:type="continuationSeparator" w:id="0">
    <w:p w:rsidR="00B56AA4" w:rsidRDefault="00B56A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4A8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56AA4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44A8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44A8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44A8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44A8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4365E-8CCD-425F-9F08-4E356DA1D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1121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2023-09-26T09:16:00Z</dcterms:modified>
</cp:coreProperties>
</file>