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4E138B" w:rsidRPr="00986531" w:rsidRDefault="004E138B" w:rsidP="004E138B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4E138B" w:rsidRPr="00986531" w:rsidRDefault="004E138B" w:rsidP="004E138B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4E138B" w:rsidRPr="00986531" w:rsidRDefault="004E138B" w:rsidP="004E138B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4E138B" w:rsidRPr="00986531" w:rsidRDefault="004E138B" w:rsidP="004E138B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4E138B" w:rsidRPr="00986531" w:rsidRDefault="004E138B" w:rsidP="004E138B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4E138B" w:rsidRPr="00986531" w:rsidRDefault="004E138B" w:rsidP="004E138B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4E138B" w:rsidRPr="00986531" w:rsidRDefault="004E138B" w:rsidP="004E138B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4E138B" w:rsidRPr="00986531" w:rsidRDefault="004E138B" w:rsidP="004E138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№98</w:t>
      </w:r>
    </w:p>
    <w:p w:rsidR="004E138B" w:rsidRPr="00986531" w:rsidRDefault="004E138B" w:rsidP="004E138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4E138B" w:rsidRPr="00986531" w:rsidRDefault="004E138B" w:rsidP="004E138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</w:t>
      </w:r>
      <w:r w:rsidRPr="00986531">
        <w:rPr>
          <w:color w:val="111111"/>
          <w:sz w:val="28"/>
          <w:szCs w:val="28"/>
          <w:lang w:val="en-US"/>
        </w:rPr>
        <w:t>C</w:t>
      </w:r>
      <w:r w:rsidRPr="00986531">
        <w:rPr>
          <w:color w:val="111111"/>
          <w:sz w:val="28"/>
          <w:szCs w:val="28"/>
        </w:rPr>
        <w:t>итихівська, 152, площею 0,0996га, кадастровий №4622710200:08:000:0072, гр. Том’юк Василю Васильовичу</w:t>
      </w:r>
    </w:p>
    <w:p w:rsidR="004E138B" w:rsidRPr="00986531" w:rsidRDefault="004E138B" w:rsidP="004E138B">
      <w:pPr>
        <w:widowControl w:val="0"/>
        <w:tabs>
          <w:tab w:val="center" w:pos="4999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  <w:r w:rsidRPr="00986531">
        <w:rPr>
          <w:color w:val="111111"/>
          <w:sz w:val="28"/>
          <w:szCs w:val="28"/>
        </w:rPr>
        <w:tab/>
      </w:r>
    </w:p>
    <w:p w:rsidR="004E138B" w:rsidRPr="00986531" w:rsidRDefault="004E138B" w:rsidP="004E138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Том’юк Василя Васильовича, що проживає в м. Дубляни, вул. Шевченка, 22/19,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4E138B" w:rsidRPr="00986531" w:rsidRDefault="004E138B" w:rsidP="004E138B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4E138B" w:rsidRPr="00986531" w:rsidRDefault="004E138B" w:rsidP="004E138B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</w:t>
      </w:r>
      <w:r w:rsidRPr="00986531">
        <w:rPr>
          <w:color w:val="111111"/>
          <w:sz w:val="28"/>
          <w:szCs w:val="28"/>
          <w:lang w:val="en-US"/>
        </w:rPr>
        <w:t>C</w:t>
      </w:r>
      <w:r w:rsidRPr="00986531">
        <w:rPr>
          <w:color w:val="111111"/>
          <w:sz w:val="28"/>
          <w:szCs w:val="28"/>
        </w:rPr>
        <w:t>итихівська, 152, площею 0,0996га, кадастровий №4622710200:08:000:0072, гр. Том’юк Василю Васильовичу.</w:t>
      </w:r>
    </w:p>
    <w:p w:rsidR="004E138B" w:rsidRPr="00986531" w:rsidRDefault="004E138B" w:rsidP="004E138B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</w:t>
      </w:r>
      <w:r w:rsidRPr="00986531">
        <w:rPr>
          <w:color w:val="111111"/>
          <w:sz w:val="28"/>
          <w:szCs w:val="28"/>
          <w:lang w:val="en-US"/>
        </w:rPr>
        <w:t>C</w:t>
      </w:r>
      <w:r w:rsidRPr="00986531">
        <w:rPr>
          <w:color w:val="111111"/>
          <w:sz w:val="28"/>
          <w:szCs w:val="28"/>
        </w:rPr>
        <w:t>итихівська, 152, площею 0,0996га, кадастровий №4622710200:08:000:0072, гр. Том’юк Василю Васильовичу.</w:t>
      </w:r>
    </w:p>
    <w:p w:rsidR="004E138B" w:rsidRPr="00986531" w:rsidRDefault="004E138B" w:rsidP="004E138B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Том’юк Василю Васильовичу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№4622710200:08:000:0072.</w:t>
      </w:r>
    </w:p>
    <w:p w:rsidR="004E138B" w:rsidRPr="00986531" w:rsidRDefault="004E138B" w:rsidP="004E138B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4E138B" w:rsidRPr="00986531" w:rsidRDefault="004E138B" w:rsidP="004E138B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4E138B" w:rsidRPr="00986531" w:rsidRDefault="004E138B" w:rsidP="004E138B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4E138B" w:rsidRPr="00986531" w:rsidRDefault="004E138B" w:rsidP="004E138B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4E138B" w:rsidRPr="00986531" w:rsidRDefault="004E138B" w:rsidP="004E138B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0749" w:rsidRDefault="00450749">
      <w:r>
        <w:separator/>
      </w:r>
    </w:p>
  </w:endnote>
  <w:endnote w:type="continuationSeparator" w:id="0">
    <w:p w:rsidR="00450749" w:rsidRDefault="004507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0749" w:rsidRDefault="00450749">
      <w:r>
        <w:separator/>
      </w:r>
    </w:p>
  </w:footnote>
  <w:footnote w:type="continuationSeparator" w:id="0">
    <w:p w:rsidR="00450749" w:rsidRDefault="004507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0749"/>
    <w:rsid w:val="0046441F"/>
    <w:rsid w:val="00465E04"/>
    <w:rsid w:val="00465F61"/>
    <w:rsid w:val="00471A72"/>
    <w:rsid w:val="0049580D"/>
    <w:rsid w:val="00497619"/>
    <w:rsid w:val="004B5096"/>
    <w:rsid w:val="004D7659"/>
    <w:rsid w:val="004E138B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4E138B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4E138B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4E138B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4E138B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52BBF3-CAC4-4C7B-9702-C566CE770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1121</Words>
  <Characters>639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2023-09-26T09:18:00Z</dcterms:modified>
</cp:coreProperties>
</file>