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017FB" w:rsidRPr="00986531" w:rsidRDefault="000017FB" w:rsidP="000017F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0017FB" w:rsidRPr="00986531" w:rsidRDefault="000017FB" w:rsidP="000017F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0017FB" w:rsidRPr="00986531" w:rsidRDefault="000017FB" w:rsidP="000017F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017FB" w:rsidRPr="00986531" w:rsidRDefault="000017FB" w:rsidP="000017F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0017FB" w:rsidRPr="00986531" w:rsidRDefault="000017FB" w:rsidP="000017F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017FB" w:rsidRPr="00986531" w:rsidRDefault="000017FB" w:rsidP="000017F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0017FB" w:rsidRPr="00986531" w:rsidRDefault="000017FB" w:rsidP="000017F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017FB" w:rsidRPr="00986531" w:rsidRDefault="000017FB" w:rsidP="000017F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№99</w:t>
      </w:r>
    </w:p>
    <w:p w:rsidR="000017FB" w:rsidRPr="00986531" w:rsidRDefault="000017FB" w:rsidP="000017F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0017FB" w:rsidRPr="00986531" w:rsidRDefault="000017FB" w:rsidP="000017F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157, площею 0,1000га, кадастровий №4622710200:08:000:0118, гр. Тарнавському Миколі Григоровичу</w:t>
      </w:r>
    </w:p>
    <w:p w:rsidR="000017FB" w:rsidRPr="00986531" w:rsidRDefault="000017FB" w:rsidP="000017F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0017FB" w:rsidRPr="00986531" w:rsidRDefault="000017FB" w:rsidP="000017F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Тарнавського Миколи Григоровича, що проживає в м.Дубляни, вул. Шевченка, 29/203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017FB" w:rsidRPr="00986531" w:rsidRDefault="000017FB" w:rsidP="000017F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0017FB" w:rsidRPr="00986531" w:rsidRDefault="000017FB" w:rsidP="000017F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157, площею 0,1000га, кадастровий №4622710200:08:000:0118, гр. Тарнавському Миколі Григоровичу</w:t>
      </w:r>
    </w:p>
    <w:p w:rsidR="000017FB" w:rsidRPr="00986531" w:rsidRDefault="000017FB" w:rsidP="000017F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157, площею 0,1000га, кадастровий №4622710200:08:000:0118, гр. Тарнавському Миколі Григоровичу.</w:t>
      </w:r>
    </w:p>
    <w:p w:rsidR="000017FB" w:rsidRPr="00986531" w:rsidRDefault="000017FB" w:rsidP="000017F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Тарнавському Миколі Григоровичу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№4622710200:08:000:0118.</w:t>
      </w:r>
    </w:p>
    <w:p w:rsidR="000017FB" w:rsidRPr="00986531" w:rsidRDefault="000017FB" w:rsidP="000017F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017FB" w:rsidRPr="00986531" w:rsidRDefault="000017FB" w:rsidP="000017FB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0017FB" w:rsidRPr="00986531" w:rsidRDefault="000017FB" w:rsidP="000017F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0017FB" w:rsidRPr="00986531" w:rsidRDefault="000017FB" w:rsidP="000017F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0017FB" w:rsidRPr="00986531" w:rsidRDefault="000017FB" w:rsidP="000017F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0017FB" w:rsidRPr="00986531" w:rsidRDefault="000017FB" w:rsidP="000017FB">
      <w:pPr>
        <w:pStyle w:val="a9"/>
        <w:widowControl w:val="0"/>
        <w:ind w:firstLine="540"/>
        <w:rPr>
          <w:color w:val="111111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B24" w:rsidRDefault="001D5B24">
      <w:r>
        <w:separator/>
      </w:r>
    </w:p>
  </w:endnote>
  <w:endnote w:type="continuationSeparator" w:id="0">
    <w:p w:rsidR="001D5B24" w:rsidRDefault="001D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B24" w:rsidRDefault="001D5B24">
      <w:r>
        <w:separator/>
      </w:r>
    </w:p>
  </w:footnote>
  <w:footnote w:type="continuationSeparator" w:id="0">
    <w:p w:rsidR="001D5B24" w:rsidRDefault="001D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17FB"/>
    <w:rsid w:val="00016DC8"/>
    <w:rsid w:val="00043711"/>
    <w:rsid w:val="000807BF"/>
    <w:rsid w:val="001125AA"/>
    <w:rsid w:val="00197762"/>
    <w:rsid w:val="001A16D8"/>
    <w:rsid w:val="001A2D70"/>
    <w:rsid w:val="001B53EB"/>
    <w:rsid w:val="001D5B2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017F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017F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017F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017F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FB64C-27D8-4FDE-B757-DDFF044E3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1140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2023-09-26T09:19:00Z</dcterms:modified>
</cp:coreProperties>
</file>