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E71F4" w:rsidRPr="00986531" w:rsidRDefault="005E71F4" w:rsidP="005E71F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5E71F4" w:rsidRPr="00986531" w:rsidRDefault="005E71F4" w:rsidP="005E71F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E71F4" w:rsidRPr="00986531" w:rsidRDefault="005E71F4" w:rsidP="005E71F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E71F4" w:rsidRPr="00986531" w:rsidRDefault="005E71F4" w:rsidP="005E71F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E71F4" w:rsidRPr="00986531" w:rsidRDefault="005E71F4" w:rsidP="005E71F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E71F4" w:rsidRPr="00986531" w:rsidRDefault="005E71F4" w:rsidP="005E71F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5E71F4" w:rsidRPr="00986531" w:rsidRDefault="005E71F4" w:rsidP="005E71F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E71F4" w:rsidRPr="00986531" w:rsidRDefault="005E71F4" w:rsidP="005E71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№101</w:t>
      </w:r>
    </w:p>
    <w:p w:rsidR="005E71F4" w:rsidRPr="00986531" w:rsidRDefault="005E71F4" w:rsidP="005E71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E71F4" w:rsidRPr="00986531" w:rsidRDefault="005E71F4" w:rsidP="005E71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167, площею 0,0800га, кадастровий №4622710200:08:000:0063, гр. Шпік Тарасу Романовичу</w:t>
      </w:r>
    </w:p>
    <w:p w:rsidR="005E71F4" w:rsidRPr="00986531" w:rsidRDefault="005E71F4" w:rsidP="005E71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5E71F4" w:rsidRPr="00986531" w:rsidRDefault="005E71F4" w:rsidP="005E71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Шпік Тараса Романовича, що проживає в м.Дубляни, вул. Б.Хмельницького, 160,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E71F4" w:rsidRPr="00986531" w:rsidRDefault="005E71F4" w:rsidP="005E71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E71F4" w:rsidRPr="00986531" w:rsidRDefault="005E71F4" w:rsidP="005E71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167, площею 0,0800га, кадастровий №4622710200:08:000:0063, гр. Шпік Тарасу Романовичу.</w:t>
      </w:r>
    </w:p>
    <w:p w:rsidR="005E71F4" w:rsidRPr="00986531" w:rsidRDefault="005E71F4" w:rsidP="005E71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167, площею 0,0800га, кадастровий №4622710200:08:000:0063, гр. Шпік Тарасу Романовичу.</w:t>
      </w:r>
    </w:p>
    <w:p w:rsidR="005E71F4" w:rsidRPr="00986531" w:rsidRDefault="005E71F4" w:rsidP="005E71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Шпік Тарасу Романовичу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№4622710200:08:000:0063.</w:t>
      </w:r>
    </w:p>
    <w:p w:rsidR="005E71F4" w:rsidRPr="00986531" w:rsidRDefault="005E71F4" w:rsidP="005E71F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E71F4" w:rsidRPr="00986531" w:rsidRDefault="005E71F4" w:rsidP="005E71F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5E71F4" w:rsidRPr="00986531" w:rsidRDefault="005E71F4" w:rsidP="005E71F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5E71F4" w:rsidRPr="00986531" w:rsidRDefault="005E71F4" w:rsidP="005E71F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5E71F4" w:rsidRPr="00986531" w:rsidRDefault="005E71F4" w:rsidP="005E71F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2CC" w:rsidRDefault="006B72CC">
      <w:r>
        <w:separator/>
      </w:r>
    </w:p>
  </w:endnote>
  <w:endnote w:type="continuationSeparator" w:id="0">
    <w:p w:rsidR="006B72CC" w:rsidRDefault="006B7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2CC" w:rsidRDefault="006B72CC">
      <w:r>
        <w:separator/>
      </w:r>
    </w:p>
  </w:footnote>
  <w:footnote w:type="continuationSeparator" w:id="0">
    <w:p w:rsidR="006B72CC" w:rsidRDefault="006B72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71F4"/>
    <w:rsid w:val="00634E73"/>
    <w:rsid w:val="00653705"/>
    <w:rsid w:val="0066252A"/>
    <w:rsid w:val="006B72C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E71F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E71F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E71F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E71F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D3AB9-0F3C-47AB-9792-2CE1EA816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2023-09-26T09:21:00Z</dcterms:modified>
</cp:coreProperties>
</file>