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00654" w:rsidRPr="00986531" w:rsidRDefault="00800654" w:rsidP="0080065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800654" w:rsidRPr="00986531" w:rsidRDefault="00800654" w:rsidP="0080065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800654" w:rsidRPr="00986531" w:rsidRDefault="00800654" w:rsidP="0080065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00654" w:rsidRPr="00986531" w:rsidRDefault="00800654" w:rsidP="0080065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800654" w:rsidRPr="00986531" w:rsidRDefault="00800654" w:rsidP="0080065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00654" w:rsidRPr="00986531" w:rsidRDefault="00800654" w:rsidP="0080065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800654" w:rsidRPr="00986531" w:rsidRDefault="00800654" w:rsidP="0080065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00654" w:rsidRPr="00986531" w:rsidRDefault="00800654" w:rsidP="0080065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№102</w:t>
      </w:r>
    </w:p>
    <w:p w:rsidR="00800654" w:rsidRPr="00986531" w:rsidRDefault="00800654" w:rsidP="0080065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800654" w:rsidRPr="00986531" w:rsidRDefault="00800654" w:rsidP="0080065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169, площею 0,0800га, кадастровий №4622710200:08:000:0090, гр. Павлик Марії Степанівні</w:t>
      </w:r>
    </w:p>
    <w:p w:rsidR="00800654" w:rsidRPr="00986531" w:rsidRDefault="00800654" w:rsidP="0080065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800654" w:rsidRPr="00986531" w:rsidRDefault="00800654" w:rsidP="0080065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Павлик Марії Степанівни, що проживає в м.Дубляни, вул. Зелена, 3/87,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00654" w:rsidRPr="00986531" w:rsidRDefault="00800654" w:rsidP="0080065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800654" w:rsidRPr="00986531" w:rsidRDefault="00800654" w:rsidP="0080065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вул.Ситихівська, 169, площею 0,0800га, кадастровий №4622710200:08:000:0090, гр. Павлик Марії Степанівні.</w:t>
      </w:r>
    </w:p>
    <w:p w:rsidR="00800654" w:rsidRPr="00986531" w:rsidRDefault="00800654" w:rsidP="0080065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вул.Ситихівська, 169, площею 0,0800га, кадастровий №4622710200:08:000:0090, гр. Павлик Марії Степанівні.</w:t>
      </w:r>
    </w:p>
    <w:p w:rsidR="00800654" w:rsidRPr="00986531" w:rsidRDefault="00800654" w:rsidP="0080065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Павлик Марії Степанівні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№4622710200:08:000:0090.</w:t>
      </w:r>
    </w:p>
    <w:p w:rsidR="00800654" w:rsidRPr="00986531" w:rsidRDefault="00800654" w:rsidP="0080065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00654" w:rsidRPr="00986531" w:rsidRDefault="00800654" w:rsidP="00800654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800654" w:rsidRPr="00986531" w:rsidRDefault="00800654" w:rsidP="0080065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800654" w:rsidRPr="00986531" w:rsidRDefault="00800654" w:rsidP="0080065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800654" w:rsidRPr="00986531" w:rsidRDefault="00800654" w:rsidP="0080065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B7F" w:rsidRDefault="00DA5B7F">
      <w:r>
        <w:separator/>
      </w:r>
    </w:p>
  </w:endnote>
  <w:endnote w:type="continuationSeparator" w:id="0">
    <w:p w:rsidR="00DA5B7F" w:rsidRDefault="00DA5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B7F" w:rsidRDefault="00DA5B7F">
      <w:r>
        <w:separator/>
      </w:r>
    </w:p>
  </w:footnote>
  <w:footnote w:type="continuationSeparator" w:id="0">
    <w:p w:rsidR="00DA5B7F" w:rsidRDefault="00DA5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0065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5B7F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0065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0065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0065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0065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D30AB1-B7CF-4D1D-A7C5-77DDE3F89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1111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2023-09-26T09:22:00Z</dcterms:modified>
</cp:coreProperties>
</file>