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704141" w:rsidRPr="00986531" w:rsidRDefault="00704141" w:rsidP="00704141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704141" w:rsidRPr="00986531" w:rsidRDefault="00704141" w:rsidP="00704141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704141" w:rsidRPr="00986531" w:rsidRDefault="00704141" w:rsidP="00704141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704141" w:rsidRPr="00986531" w:rsidRDefault="00704141" w:rsidP="00704141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704141" w:rsidRPr="00986531" w:rsidRDefault="00704141" w:rsidP="00704141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704141" w:rsidRPr="00986531" w:rsidRDefault="00704141" w:rsidP="00704141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704141" w:rsidRPr="00986531" w:rsidRDefault="00704141" w:rsidP="00704141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704141" w:rsidRPr="00986531" w:rsidRDefault="00704141" w:rsidP="0070414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№103</w:t>
      </w:r>
    </w:p>
    <w:p w:rsidR="00704141" w:rsidRPr="00986531" w:rsidRDefault="00704141" w:rsidP="0070414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704141" w:rsidRPr="00986531" w:rsidRDefault="00704141" w:rsidP="0070414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вул.Ситихівська, 171, площею 0,0800га, кадастровий №4622710200:08:000:0089, гр. Павлечко Андрію Миколайовичу</w:t>
      </w:r>
    </w:p>
    <w:p w:rsidR="00704141" w:rsidRPr="00986531" w:rsidRDefault="00704141" w:rsidP="0070414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</w:p>
    <w:p w:rsidR="00704141" w:rsidRPr="00986531" w:rsidRDefault="00704141" w:rsidP="0070414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, гр. Павлечко Андрія Миколайовича, що проживає в м.Львів, вул. В.Великого, 59а/9,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704141" w:rsidRPr="00986531" w:rsidRDefault="00704141" w:rsidP="00704141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704141" w:rsidRPr="00986531" w:rsidRDefault="00704141" w:rsidP="00704141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вул.Ситихівська, 171, площею 0,0800га, кадастровий №4622710200:08:000:0089, гр. Павлечко Андрію Миколайовичу.</w:t>
      </w:r>
    </w:p>
    <w:p w:rsidR="00704141" w:rsidRPr="00986531" w:rsidRDefault="00704141" w:rsidP="00704141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с.Ситихів, вул.Ситихівська, 171, площею 0,0800га, кадастровий №4622710200:08:000:0089, гр. Павлечко Андрію Миколайовичу.</w:t>
      </w:r>
    </w:p>
    <w:p w:rsidR="00704141" w:rsidRPr="00986531" w:rsidRDefault="00704141" w:rsidP="00704141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Павлечко Андрію Миколайовичу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№4622710200:08:000:0089.</w:t>
      </w:r>
    </w:p>
    <w:p w:rsidR="00704141" w:rsidRPr="00986531" w:rsidRDefault="00704141" w:rsidP="00704141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704141" w:rsidRPr="00986531" w:rsidRDefault="00704141" w:rsidP="00704141">
      <w:pPr>
        <w:pStyle w:val="a9"/>
        <w:widowControl w:val="0"/>
        <w:ind w:firstLine="540"/>
        <w:jc w:val="left"/>
        <w:rPr>
          <w:color w:val="111111"/>
          <w:szCs w:val="28"/>
        </w:rPr>
      </w:pPr>
    </w:p>
    <w:p w:rsidR="00704141" w:rsidRPr="00986531" w:rsidRDefault="00704141" w:rsidP="00704141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704141" w:rsidRPr="00986531" w:rsidRDefault="00704141" w:rsidP="00704141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704141" w:rsidRPr="00986531" w:rsidRDefault="00704141" w:rsidP="00704141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Міський голова      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08C5" w:rsidRDefault="00CC08C5">
      <w:r>
        <w:separator/>
      </w:r>
    </w:p>
  </w:endnote>
  <w:endnote w:type="continuationSeparator" w:id="0">
    <w:p w:rsidR="00CC08C5" w:rsidRDefault="00CC08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08C5" w:rsidRDefault="00CC08C5">
      <w:r>
        <w:separator/>
      </w:r>
    </w:p>
  </w:footnote>
  <w:footnote w:type="continuationSeparator" w:id="0">
    <w:p w:rsidR="00CC08C5" w:rsidRDefault="00CC08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04141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C08C5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704141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704141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704141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704141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16EBA4-D015-44AB-9182-551D6846F9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1131</Words>
  <Characters>645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2023-09-26T09:22:00Z</dcterms:modified>
</cp:coreProperties>
</file>