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55DCD" w:rsidRPr="00986531" w:rsidRDefault="00A55DCD" w:rsidP="00A55DC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55DCD" w:rsidRPr="00986531" w:rsidRDefault="00A55DCD" w:rsidP="00A55DC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55DCD" w:rsidRPr="00986531" w:rsidRDefault="00A55DCD" w:rsidP="00A55DC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55DCD" w:rsidRPr="00986531" w:rsidRDefault="00A55DCD" w:rsidP="00A55DC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55DCD" w:rsidRPr="00986531" w:rsidRDefault="00A55DCD" w:rsidP="00A55DC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55DCD" w:rsidRPr="00986531" w:rsidRDefault="00A55DCD" w:rsidP="00A55DC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№104</w:t>
      </w: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173, площею 0,0799га, кадастровий №4622710200:08:000:0094, гр. Сиглович Любові Василівні</w:t>
      </w: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A55DCD" w:rsidRPr="00986531" w:rsidRDefault="00A55DCD" w:rsidP="00A55DC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Сиглович Любові Василівни, що проживає в с.Ситихів, вул. Ситихівська, 45а,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55DCD" w:rsidRPr="00986531" w:rsidRDefault="00A55DCD" w:rsidP="00A55DC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55DCD" w:rsidRPr="00986531" w:rsidRDefault="00A55DCD" w:rsidP="00A55DC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173, площею 0,0799га, кадастровий №4622710200:08:000:0094, гр. Сиглович Любові Василівні.</w:t>
      </w:r>
    </w:p>
    <w:p w:rsidR="00A55DCD" w:rsidRPr="00986531" w:rsidRDefault="00A55DCD" w:rsidP="00A55DC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173, площею 0,0799га, кадастровий №4622710200:08:000:0094, гр. Сиглович Любові Василівні.</w:t>
      </w:r>
    </w:p>
    <w:p w:rsidR="00A55DCD" w:rsidRPr="00986531" w:rsidRDefault="00A55DCD" w:rsidP="00A55DC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Сиглович Любові Василівні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№4622710200:08:000:0094.</w:t>
      </w:r>
    </w:p>
    <w:p w:rsidR="00A55DCD" w:rsidRPr="00986531" w:rsidRDefault="00A55DCD" w:rsidP="00A55DC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55DCD" w:rsidRPr="00986531" w:rsidRDefault="00A55DCD" w:rsidP="00A55DCD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55DCD" w:rsidRPr="00986531" w:rsidRDefault="00A55DCD" w:rsidP="00A55DCD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55DCD" w:rsidRPr="00986531" w:rsidRDefault="00A55DCD" w:rsidP="00A55DCD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55DCD" w:rsidRPr="00986531" w:rsidRDefault="00A55DCD" w:rsidP="00A55DC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64E" w:rsidRDefault="00C2064E">
      <w:r>
        <w:separator/>
      </w:r>
    </w:p>
  </w:endnote>
  <w:endnote w:type="continuationSeparator" w:id="0">
    <w:p w:rsidR="00C2064E" w:rsidRDefault="00C2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64E" w:rsidRDefault="00C2064E">
      <w:r>
        <w:separator/>
      </w:r>
    </w:p>
  </w:footnote>
  <w:footnote w:type="continuationSeparator" w:id="0">
    <w:p w:rsidR="00C2064E" w:rsidRDefault="00C20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5DCD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064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55DC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55DC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55DC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55DC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ACA94-1B51-4E52-89EB-EA1B90343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2023-09-26T09:23:00Z</dcterms:modified>
</cp:coreProperties>
</file>