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51979" w:rsidRPr="00986531" w:rsidRDefault="00751979" w:rsidP="00751979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751979" w:rsidRPr="00986531" w:rsidRDefault="00751979" w:rsidP="00751979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751979" w:rsidRPr="00986531" w:rsidRDefault="00751979" w:rsidP="0075197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51979" w:rsidRPr="00986531" w:rsidRDefault="00751979" w:rsidP="0075197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751979" w:rsidRPr="00986531" w:rsidRDefault="00751979" w:rsidP="0075197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751979" w:rsidRPr="00986531" w:rsidRDefault="00751979" w:rsidP="0075197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751979" w:rsidRPr="00986531" w:rsidRDefault="00751979" w:rsidP="00751979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51979" w:rsidRPr="00986531" w:rsidRDefault="00751979" w:rsidP="0075197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№106</w:t>
      </w:r>
    </w:p>
    <w:p w:rsidR="00751979" w:rsidRPr="00986531" w:rsidRDefault="00751979" w:rsidP="0075197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751979" w:rsidRPr="00986531" w:rsidRDefault="00751979" w:rsidP="0075197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</w:t>
      </w:r>
      <w:r>
        <w:rPr>
          <w:color w:val="111111"/>
          <w:sz w:val="28"/>
          <w:szCs w:val="28"/>
        </w:rPr>
        <w:t>С</w:t>
      </w:r>
      <w:r w:rsidRPr="00986531">
        <w:rPr>
          <w:color w:val="111111"/>
          <w:sz w:val="28"/>
          <w:szCs w:val="28"/>
        </w:rPr>
        <w:t>итихівська, 176, площею 0,1000га, кадастровий №4622710200:08:000:0077, гр. Ткачук Ірині Романівні</w:t>
      </w:r>
    </w:p>
    <w:p w:rsidR="00751979" w:rsidRPr="00986531" w:rsidRDefault="00751979" w:rsidP="0075197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751979" w:rsidRPr="00986531" w:rsidRDefault="00751979" w:rsidP="0075197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Ткачук Ірини Романівни, що проживає в м.Львів, вул. Кревецького, 6,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51979" w:rsidRPr="00986531" w:rsidRDefault="00751979" w:rsidP="0075197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751979" w:rsidRPr="00986531" w:rsidRDefault="00751979" w:rsidP="0075197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176, площею 0,1000га, кадастровий №4622710200:08:000:0077, гр. Ткачук Ірині Романівні.</w:t>
      </w:r>
    </w:p>
    <w:p w:rsidR="00751979" w:rsidRPr="00986531" w:rsidRDefault="00751979" w:rsidP="0075197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вул.ситихівська, 176, площею 0,1000га, кадастровий №4622710200:08:000:0077, гр. Ткачук Ірині Романівні.</w:t>
      </w:r>
    </w:p>
    <w:p w:rsidR="00751979" w:rsidRPr="00986531" w:rsidRDefault="00751979" w:rsidP="0075197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Ткачук Ірині Романівні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№4622710200:08:000:0077.</w:t>
      </w:r>
    </w:p>
    <w:p w:rsidR="00751979" w:rsidRPr="00986531" w:rsidRDefault="00751979" w:rsidP="00751979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51979" w:rsidRPr="00986531" w:rsidRDefault="00751979" w:rsidP="00751979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751979" w:rsidRPr="00986531" w:rsidRDefault="00751979" w:rsidP="00751979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751979" w:rsidRPr="00986531" w:rsidRDefault="00751979" w:rsidP="00751979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751979" w:rsidRPr="00986531" w:rsidRDefault="00751979" w:rsidP="00751979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D58" w:rsidRDefault="00DD1D58">
      <w:r>
        <w:separator/>
      </w:r>
    </w:p>
  </w:endnote>
  <w:endnote w:type="continuationSeparator" w:id="0">
    <w:p w:rsidR="00DD1D58" w:rsidRDefault="00DD1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D58" w:rsidRDefault="00DD1D58">
      <w:r>
        <w:separator/>
      </w:r>
    </w:p>
  </w:footnote>
  <w:footnote w:type="continuationSeparator" w:id="0">
    <w:p w:rsidR="00DD1D58" w:rsidRDefault="00DD1D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5197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1D58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5197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5197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5197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5197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A7EE7-A087-4C58-921E-F5D5FEDE7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1108</Words>
  <Characters>632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2023-09-26T09:25:00Z</dcterms:modified>
</cp:coreProperties>
</file>