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C3C1B" w:rsidRPr="00986531" w:rsidRDefault="009C3C1B" w:rsidP="009C3C1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C3C1B" w:rsidRPr="00986531" w:rsidRDefault="009C3C1B" w:rsidP="009C3C1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C3C1B" w:rsidRPr="00986531" w:rsidRDefault="009C3C1B" w:rsidP="009C3C1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C3C1B" w:rsidRPr="00986531" w:rsidRDefault="009C3C1B" w:rsidP="009C3C1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C3C1B" w:rsidRPr="00986531" w:rsidRDefault="009C3C1B" w:rsidP="009C3C1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C3C1B" w:rsidRPr="00986531" w:rsidRDefault="009C3C1B" w:rsidP="009C3C1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№107</w:t>
      </w: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182, площею 0,1000га, кадастровий №4622710200:08:000:0067, гр. Качмарик Роману Стефановичу</w:t>
      </w: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C3C1B" w:rsidRPr="00986531" w:rsidRDefault="009C3C1B" w:rsidP="009C3C1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Качмарик Романа Стефановича, що проживає в с.Муроване, вул. Шевченка, 4/11,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C3C1B" w:rsidRPr="00986531" w:rsidRDefault="009C3C1B" w:rsidP="009C3C1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C3C1B" w:rsidRPr="00986531" w:rsidRDefault="009C3C1B" w:rsidP="009C3C1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182, площею 0,1000га, кадастровий №4622710200:08:000:0067, гр. Качмарик Роману Стефановичу.</w:t>
      </w:r>
    </w:p>
    <w:p w:rsidR="009C3C1B" w:rsidRPr="00986531" w:rsidRDefault="009C3C1B" w:rsidP="009C3C1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182, площею 0,1000га, кадастровий №4622710200:08:000:0067, гр. Качмарик Роману Стефановичу.</w:t>
      </w:r>
    </w:p>
    <w:p w:rsidR="009C3C1B" w:rsidRPr="00986531" w:rsidRDefault="009C3C1B" w:rsidP="009C3C1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Качмарик Роману Стефановичу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№4622710200:08:000:0067.</w:t>
      </w:r>
    </w:p>
    <w:p w:rsidR="009C3C1B" w:rsidRPr="00986531" w:rsidRDefault="009C3C1B" w:rsidP="009C3C1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C3C1B" w:rsidRPr="00986531" w:rsidRDefault="009C3C1B" w:rsidP="009C3C1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C3C1B" w:rsidRPr="00986531" w:rsidRDefault="009C3C1B" w:rsidP="009C3C1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C3C1B" w:rsidRPr="00986531" w:rsidRDefault="009C3C1B" w:rsidP="009C3C1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C3C1B" w:rsidRPr="00986531" w:rsidRDefault="009C3C1B" w:rsidP="009C3C1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9CF" w:rsidRDefault="000949CF">
      <w:r>
        <w:separator/>
      </w:r>
    </w:p>
  </w:endnote>
  <w:endnote w:type="continuationSeparator" w:id="0">
    <w:p w:rsidR="000949CF" w:rsidRDefault="0009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9CF" w:rsidRDefault="000949CF">
      <w:r>
        <w:separator/>
      </w:r>
    </w:p>
  </w:footnote>
  <w:footnote w:type="continuationSeparator" w:id="0">
    <w:p w:rsidR="000949CF" w:rsidRDefault="00094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49C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C1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C3C1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C3C1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C3C1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C3C1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AF447-0FEA-470C-8EA8-014D7C0A9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2023-09-26T09:26:00Z</dcterms:modified>
</cp:coreProperties>
</file>