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35453" w:rsidRPr="00986531" w:rsidRDefault="00735453" w:rsidP="0073545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35453" w:rsidRPr="00986531" w:rsidRDefault="00735453" w:rsidP="00735453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35453" w:rsidRPr="00986531" w:rsidRDefault="00735453" w:rsidP="0073545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35453" w:rsidRPr="00986531" w:rsidRDefault="00735453" w:rsidP="0073545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35453" w:rsidRPr="00986531" w:rsidRDefault="00735453" w:rsidP="0073545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35453" w:rsidRPr="00986531" w:rsidRDefault="00735453" w:rsidP="0073545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35453" w:rsidRPr="00986531" w:rsidRDefault="00735453" w:rsidP="0073545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35453" w:rsidRPr="00986531" w:rsidRDefault="00735453" w:rsidP="00735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№108</w:t>
      </w:r>
    </w:p>
    <w:p w:rsidR="00735453" w:rsidRPr="00986531" w:rsidRDefault="00735453" w:rsidP="00735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35453" w:rsidRPr="00986531" w:rsidRDefault="00735453" w:rsidP="00735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184, площею 0,1000га, кадастровий №4622710200:08:000:0066, гр. Щур Павлу Зеноновичу</w:t>
      </w:r>
    </w:p>
    <w:p w:rsidR="00735453" w:rsidRPr="00986531" w:rsidRDefault="00735453" w:rsidP="00735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735453" w:rsidRPr="00986531" w:rsidRDefault="00735453" w:rsidP="0073545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Щур Павла Зеноновича, що проживає в с.Малехів, вул. Січових Стрільців, 54,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35453" w:rsidRPr="00986531" w:rsidRDefault="00735453" w:rsidP="00735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35453" w:rsidRPr="00986531" w:rsidRDefault="00735453" w:rsidP="00735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184, площею 0,1000га, кадастровий №4622710200:08:000:0066, гр. Щур Павлу Зеноновичу.</w:t>
      </w:r>
    </w:p>
    <w:p w:rsidR="00735453" w:rsidRPr="00986531" w:rsidRDefault="00735453" w:rsidP="00735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вул.Ситихівська, 184, площею 0,1000га, кадастровий №4622710200:08:000:0066, гр. Щур Павлу Зеноновичу.</w:t>
      </w:r>
    </w:p>
    <w:p w:rsidR="00735453" w:rsidRPr="00986531" w:rsidRDefault="00735453" w:rsidP="0073545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Щур Павлу Зеноновичу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№4622710200:08:000:0066.</w:t>
      </w:r>
    </w:p>
    <w:p w:rsidR="00735453" w:rsidRPr="00986531" w:rsidRDefault="00735453" w:rsidP="0073545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35453" w:rsidRPr="00986531" w:rsidRDefault="00735453" w:rsidP="00735453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35453" w:rsidRPr="00986531" w:rsidRDefault="00735453" w:rsidP="0073545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35453" w:rsidRPr="00986531" w:rsidRDefault="00735453" w:rsidP="00735453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35453" w:rsidRPr="00986531" w:rsidRDefault="00735453" w:rsidP="0073545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A4F" w:rsidRDefault="00D80A4F">
      <w:r>
        <w:separator/>
      </w:r>
    </w:p>
  </w:endnote>
  <w:endnote w:type="continuationSeparator" w:id="0">
    <w:p w:rsidR="00D80A4F" w:rsidRDefault="00D8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A4F" w:rsidRDefault="00D80A4F">
      <w:r>
        <w:separator/>
      </w:r>
    </w:p>
  </w:footnote>
  <w:footnote w:type="continuationSeparator" w:id="0">
    <w:p w:rsidR="00D80A4F" w:rsidRDefault="00D80A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35453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0A4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3545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3545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3545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3545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0ADEB-1AC6-4AF2-A25C-10F21F95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1109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2023-09-26T09:28:00Z</dcterms:modified>
</cp:coreProperties>
</file>