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60EA2" w:rsidRPr="00986531" w:rsidRDefault="00F60EA2" w:rsidP="00F60EA2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F60EA2" w:rsidRPr="00986531" w:rsidRDefault="00F60EA2" w:rsidP="00F60EA2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F60EA2" w:rsidRPr="00986531" w:rsidRDefault="00F60EA2" w:rsidP="00F60EA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60EA2" w:rsidRPr="00986531" w:rsidRDefault="00F60EA2" w:rsidP="00F60EA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F60EA2" w:rsidRPr="00986531" w:rsidRDefault="00F60EA2" w:rsidP="00F60EA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60EA2" w:rsidRPr="00986531" w:rsidRDefault="00F60EA2" w:rsidP="00F60EA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F60EA2" w:rsidRPr="00986531" w:rsidRDefault="00F60EA2" w:rsidP="00F60EA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60EA2" w:rsidRPr="00986531" w:rsidRDefault="00F60EA2" w:rsidP="00F60EA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№109</w:t>
      </w:r>
    </w:p>
    <w:p w:rsidR="00F60EA2" w:rsidRPr="00986531" w:rsidRDefault="00F60EA2" w:rsidP="00F60EA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F60EA2" w:rsidRPr="00986531" w:rsidRDefault="00F60EA2" w:rsidP="00F60EA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190, площею 0,1000га, кадастровий №4622710200:08:000:0096, гр. Волоцюзі-Мутенко Юлії Володимирівні</w:t>
      </w:r>
    </w:p>
    <w:p w:rsidR="00F60EA2" w:rsidRPr="00986531" w:rsidRDefault="00F60EA2" w:rsidP="00F60EA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F60EA2" w:rsidRPr="00986531" w:rsidRDefault="00F60EA2" w:rsidP="00F60EA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Волоцюги-Мутенко Юлії Володимирівни, що проживає в м.Дубляни, вул. Львівська, 4/11,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60EA2" w:rsidRPr="00986531" w:rsidRDefault="00F60EA2" w:rsidP="00F60EA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F60EA2" w:rsidRPr="00986531" w:rsidRDefault="00F60EA2" w:rsidP="00F60EA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190, площею 0,1000га, кадастровий №4622710200:08:000:0096, гр. Волоцюзі-Мутенко Юлії Володимирівні.</w:t>
      </w:r>
    </w:p>
    <w:p w:rsidR="00F60EA2" w:rsidRPr="00986531" w:rsidRDefault="00F60EA2" w:rsidP="00F60EA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вул.Ситихівська, 190, площею 0,1000га, кадастровий №4622710200:08:000:0096, гр. Волоцюзі-Мутенко Юлії Володимирівні.</w:t>
      </w:r>
    </w:p>
    <w:p w:rsidR="00F60EA2" w:rsidRPr="00986531" w:rsidRDefault="00F60EA2" w:rsidP="00F60EA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Волоцюзі-Мутенко Юлії Володимирівні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№4622710200:08:000:0096.</w:t>
      </w:r>
    </w:p>
    <w:p w:rsidR="00F60EA2" w:rsidRPr="00986531" w:rsidRDefault="00F60EA2" w:rsidP="00F60EA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60EA2" w:rsidRPr="00986531" w:rsidRDefault="00F60EA2" w:rsidP="00F60EA2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F60EA2" w:rsidRPr="00986531" w:rsidRDefault="00F60EA2" w:rsidP="00F60EA2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F60EA2" w:rsidRPr="00986531" w:rsidRDefault="00F60EA2" w:rsidP="00F60EA2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F60EA2" w:rsidRPr="00986531" w:rsidRDefault="00F60EA2" w:rsidP="00F60EA2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F48" w:rsidRDefault="00530F48">
      <w:r>
        <w:separator/>
      </w:r>
    </w:p>
  </w:endnote>
  <w:endnote w:type="continuationSeparator" w:id="0">
    <w:p w:rsidR="00530F48" w:rsidRDefault="00530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F48" w:rsidRDefault="00530F48">
      <w:r>
        <w:separator/>
      </w:r>
    </w:p>
  </w:footnote>
  <w:footnote w:type="continuationSeparator" w:id="0">
    <w:p w:rsidR="00530F48" w:rsidRDefault="00530F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0F4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0EA2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60EA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60EA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60EA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60EA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EE77A-A49A-44F0-B9A1-E474CDBE5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1152</Words>
  <Characters>658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2023-09-26T09:29:00Z</dcterms:modified>
</cp:coreProperties>
</file>