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912E8" w:rsidRPr="00986531" w:rsidRDefault="00E912E8" w:rsidP="00E912E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E912E8" w:rsidRPr="00986531" w:rsidRDefault="00E912E8" w:rsidP="00E912E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912E8" w:rsidRPr="00986531" w:rsidRDefault="00E912E8" w:rsidP="00E912E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912E8" w:rsidRPr="00986531" w:rsidRDefault="00E912E8" w:rsidP="00E912E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912E8" w:rsidRPr="00986531" w:rsidRDefault="00E912E8" w:rsidP="00E912E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912E8" w:rsidRPr="00986531" w:rsidRDefault="00E912E8" w:rsidP="00E912E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912E8" w:rsidRPr="00986531" w:rsidRDefault="00E912E8" w:rsidP="00E912E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912E8" w:rsidRPr="00986531" w:rsidRDefault="00E912E8" w:rsidP="00E912E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№110</w:t>
      </w:r>
    </w:p>
    <w:p w:rsidR="00E912E8" w:rsidRPr="00986531" w:rsidRDefault="00E912E8" w:rsidP="00E912E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912E8" w:rsidRPr="00986531" w:rsidRDefault="00E912E8" w:rsidP="00E912E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192, площею 0,1000га, кадастровий №4622710200:08:00:0084, гр. Ільницькому Володимиру Миколайовичу</w:t>
      </w:r>
    </w:p>
    <w:p w:rsidR="00E912E8" w:rsidRPr="00986531" w:rsidRDefault="00E912E8" w:rsidP="00E912E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E912E8" w:rsidRPr="00986531" w:rsidRDefault="00E912E8" w:rsidP="00E912E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Ільницького Володимира Миколайовича, що проживає в с.Верхнє Гусне,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912E8" w:rsidRPr="00986531" w:rsidRDefault="00E912E8" w:rsidP="00E912E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912E8" w:rsidRPr="00986531" w:rsidRDefault="00E912E8" w:rsidP="00E912E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192, площею 0,1000га, кадастровий №4622710200:08:00:0084, гр. Ільницькому Володимиру Миколайовичу.</w:t>
      </w:r>
    </w:p>
    <w:p w:rsidR="00E912E8" w:rsidRPr="00986531" w:rsidRDefault="00E912E8" w:rsidP="00E912E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192, площею 0,1000га, кадастровий №4622710200:08:00:0084, гр. Ільницькому Володимиру Миколайовичу.</w:t>
      </w:r>
    </w:p>
    <w:p w:rsidR="00E912E8" w:rsidRPr="00986531" w:rsidRDefault="00E912E8" w:rsidP="00E912E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Ільницькому Володимиру Миколайовичу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№4622710200:08:00:0084.</w:t>
      </w:r>
    </w:p>
    <w:p w:rsidR="00E912E8" w:rsidRPr="00986531" w:rsidRDefault="00E912E8" w:rsidP="00E912E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912E8" w:rsidRPr="00986531" w:rsidRDefault="00E912E8" w:rsidP="00E912E8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E912E8" w:rsidRPr="00986531" w:rsidRDefault="00E912E8" w:rsidP="00E912E8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912E8" w:rsidRPr="00986531" w:rsidRDefault="00E912E8" w:rsidP="00E912E8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912E8" w:rsidRPr="00986531" w:rsidRDefault="00E912E8" w:rsidP="00E912E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E912E8" w:rsidRPr="00986531" w:rsidRDefault="00E912E8" w:rsidP="00E912E8">
      <w:pPr>
        <w:pStyle w:val="a9"/>
        <w:widowControl w:val="0"/>
        <w:ind w:firstLine="540"/>
        <w:rPr>
          <w:color w:val="111111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867" w:rsidRDefault="00D86867">
      <w:r>
        <w:separator/>
      </w:r>
    </w:p>
  </w:endnote>
  <w:endnote w:type="continuationSeparator" w:id="0">
    <w:p w:rsidR="00D86867" w:rsidRDefault="00D8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867" w:rsidRDefault="00D86867">
      <w:r>
        <w:separator/>
      </w:r>
    </w:p>
  </w:footnote>
  <w:footnote w:type="continuationSeparator" w:id="0">
    <w:p w:rsidR="00D86867" w:rsidRDefault="00D86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6867"/>
    <w:rsid w:val="00E27BF1"/>
    <w:rsid w:val="00E343E4"/>
    <w:rsid w:val="00E74EBC"/>
    <w:rsid w:val="00E8091B"/>
    <w:rsid w:val="00E912E8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912E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912E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912E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912E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4B49A-4CF6-4316-AD30-A6F074F69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1140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2023-09-26T09:30:00Z</dcterms:modified>
</cp:coreProperties>
</file>