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12AD9" w:rsidRPr="00986531" w:rsidRDefault="00712AD9" w:rsidP="00712AD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12AD9" w:rsidRPr="00986531" w:rsidRDefault="00712AD9" w:rsidP="00712AD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12AD9" w:rsidRPr="00986531" w:rsidRDefault="00712AD9" w:rsidP="00712AD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12AD9" w:rsidRPr="00986531" w:rsidRDefault="00712AD9" w:rsidP="00712AD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12AD9" w:rsidRPr="00986531" w:rsidRDefault="00712AD9" w:rsidP="00712AD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12AD9" w:rsidRPr="00986531" w:rsidRDefault="00712AD9" w:rsidP="00712AD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12AD9" w:rsidRPr="00986531" w:rsidRDefault="00712AD9" w:rsidP="00712AD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12AD9" w:rsidRPr="00986531" w:rsidRDefault="00712AD9" w:rsidP="00712A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№111</w:t>
      </w:r>
    </w:p>
    <w:p w:rsidR="00712AD9" w:rsidRPr="00986531" w:rsidRDefault="00712AD9" w:rsidP="00712A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12AD9" w:rsidRPr="00986531" w:rsidRDefault="00712AD9" w:rsidP="00712A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2, площею 0,1000га, кадастровий №4622710200:05:002:0081, гр. Шулят’євій Ользі Михайлівні</w:t>
      </w:r>
    </w:p>
    <w:p w:rsidR="00712AD9" w:rsidRPr="00986531" w:rsidRDefault="00712AD9" w:rsidP="00712AD9">
      <w:pPr>
        <w:widowControl w:val="0"/>
        <w:tabs>
          <w:tab w:val="left" w:pos="3568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712AD9" w:rsidRPr="00986531" w:rsidRDefault="00712AD9" w:rsidP="00712A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Шулят’євої Ольги Михайлівни, що проживає в м.Львів, вул. Медової Печери, 18/1,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12AD9" w:rsidRPr="00986531" w:rsidRDefault="00712AD9" w:rsidP="00712A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12AD9" w:rsidRPr="00986531" w:rsidRDefault="00712AD9" w:rsidP="00712A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2, площею 0,1000га, кадастровий №4622710200:05:002:0081, гр. Шулят’євій Ользі Михайлівні.</w:t>
      </w:r>
    </w:p>
    <w:p w:rsidR="00712AD9" w:rsidRPr="00986531" w:rsidRDefault="00712AD9" w:rsidP="00712A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2, площею 0,1000га, кадастровий №4622710200:05:002:0081, гр. Шулят’євій Ользі Михайлівні.</w:t>
      </w:r>
    </w:p>
    <w:p w:rsidR="00712AD9" w:rsidRPr="00986531" w:rsidRDefault="00712AD9" w:rsidP="00712A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Шулят’євій Ользі Михайлівні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№4622710200:05:002:0081.</w:t>
      </w:r>
    </w:p>
    <w:p w:rsidR="00712AD9" w:rsidRPr="00986531" w:rsidRDefault="00712AD9" w:rsidP="00712AD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12AD9" w:rsidRPr="00986531" w:rsidRDefault="00712AD9" w:rsidP="00712AD9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12AD9" w:rsidRPr="00986531" w:rsidRDefault="00712AD9" w:rsidP="00712AD9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12AD9" w:rsidRPr="00986531" w:rsidRDefault="00712AD9" w:rsidP="00712AD9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12AD9" w:rsidRPr="00986531" w:rsidRDefault="00712AD9" w:rsidP="00712AD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B87" w:rsidRDefault="00666B87">
      <w:r>
        <w:separator/>
      </w:r>
    </w:p>
  </w:endnote>
  <w:endnote w:type="continuationSeparator" w:id="0">
    <w:p w:rsidR="00666B87" w:rsidRDefault="0066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B87" w:rsidRDefault="00666B87">
      <w:r>
        <w:separator/>
      </w:r>
    </w:p>
  </w:footnote>
  <w:footnote w:type="continuationSeparator" w:id="0">
    <w:p w:rsidR="00666B87" w:rsidRDefault="00666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6B87"/>
    <w:rsid w:val="006D0736"/>
    <w:rsid w:val="006D5737"/>
    <w:rsid w:val="006F2805"/>
    <w:rsid w:val="00712AD9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12AD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12AD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12AD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12AD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1C5D4-ABDE-4F81-8695-91483A013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2023-09-26T09:30:00Z</dcterms:modified>
</cp:coreProperties>
</file>