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16860" w:rsidRPr="00986531" w:rsidRDefault="00116860" w:rsidP="0011686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116860" w:rsidRPr="00986531" w:rsidRDefault="00116860" w:rsidP="0011686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116860" w:rsidRPr="00986531" w:rsidRDefault="00116860" w:rsidP="0011686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16860" w:rsidRPr="00986531" w:rsidRDefault="00116860" w:rsidP="0011686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116860" w:rsidRPr="00986531" w:rsidRDefault="00116860" w:rsidP="0011686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16860" w:rsidRPr="00986531" w:rsidRDefault="00116860" w:rsidP="0011686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116860" w:rsidRPr="00986531" w:rsidRDefault="00116860" w:rsidP="0011686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16860" w:rsidRPr="00986531" w:rsidRDefault="00116860" w:rsidP="0011686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№112</w:t>
      </w:r>
    </w:p>
    <w:p w:rsidR="00116860" w:rsidRPr="00986531" w:rsidRDefault="00116860" w:rsidP="0011686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116860" w:rsidRPr="00986531" w:rsidRDefault="00116860" w:rsidP="0011686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6, площею 0,1000га, кадастровий №4622710200:08:000:0092, гр. Жук Івану Васильовичу</w:t>
      </w:r>
    </w:p>
    <w:p w:rsidR="00116860" w:rsidRPr="00986531" w:rsidRDefault="00116860" w:rsidP="00116860">
      <w:pPr>
        <w:widowControl w:val="0"/>
        <w:tabs>
          <w:tab w:val="left" w:pos="576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116860" w:rsidRPr="00986531" w:rsidRDefault="00116860" w:rsidP="0011686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Жук Івана Васильовича, що проживає в с.Ситихів, вул. Проектна, 5,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16860" w:rsidRPr="00986531" w:rsidRDefault="00116860" w:rsidP="0011686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116860" w:rsidRPr="00986531" w:rsidRDefault="00116860" w:rsidP="0011686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6, площею 0,1000га, кадастровий №4622710200:08:000:0092, гр. Жук Івану Васильовичу.</w:t>
      </w:r>
    </w:p>
    <w:p w:rsidR="00116860" w:rsidRPr="00986531" w:rsidRDefault="00116860" w:rsidP="0011686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вул.Шевченка Т., 6, площею 0,1000га, кадастровий №4622710200:08:000:0092, гр. Жук Івану Васильовичу.</w:t>
      </w:r>
    </w:p>
    <w:p w:rsidR="00116860" w:rsidRPr="00986531" w:rsidRDefault="00116860" w:rsidP="0011686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Жук Івану Васильовичу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№4622710200:08:000:0092.</w:t>
      </w:r>
    </w:p>
    <w:p w:rsidR="00116860" w:rsidRPr="00986531" w:rsidRDefault="00116860" w:rsidP="0011686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16860" w:rsidRPr="00986531" w:rsidRDefault="00116860" w:rsidP="00116860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116860" w:rsidRPr="00986531" w:rsidRDefault="00116860" w:rsidP="0011686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116860" w:rsidRPr="00986531" w:rsidRDefault="00116860" w:rsidP="0011686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116860" w:rsidRPr="00986531" w:rsidRDefault="00116860" w:rsidP="00116860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6C4" w:rsidRDefault="00C326C4">
      <w:r>
        <w:separator/>
      </w:r>
    </w:p>
  </w:endnote>
  <w:endnote w:type="continuationSeparator" w:id="0">
    <w:p w:rsidR="00C326C4" w:rsidRDefault="00C32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6C4" w:rsidRDefault="00C326C4">
      <w:r>
        <w:separator/>
      </w:r>
    </w:p>
  </w:footnote>
  <w:footnote w:type="continuationSeparator" w:id="0">
    <w:p w:rsidR="00C326C4" w:rsidRDefault="00C326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686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6C4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1686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1686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1686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1686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6952C-B4F6-4F4A-B745-D1F23237B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1101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2023-09-26T09:31:00Z</dcterms:modified>
</cp:coreProperties>
</file>