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61A18" w:rsidRPr="00986531" w:rsidRDefault="00B61A18" w:rsidP="00B61A1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61A18" w:rsidRPr="00986531" w:rsidRDefault="00B61A18" w:rsidP="00B61A1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61A18" w:rsidRPr="00986531" w:rsidRDefault="00B61A18" w:rsidP="00B61A1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61A18" w:rsidRPr="00986531" w:rsidRDefault="00B61A18" w:rsidP="00B61A1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61A18" w:rsidRPr="00986531" w:rsidRDefault="00B61A18" w:rsidP="00B61A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61A18" w:rsidRPr="00986531" w:rsidRDefault="00B61A18" w:rsidP="00B61A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61A18" w:rsidRPr="00986531" w:rsidRDefault="00B61A18" w:rsidP="00B61A1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61A18" w:rsidRPr="00986531" w:rsidRDefault="00B61A18" w:rsidP="00B61A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 xml:space="preserve">№113 </w:t>
      </w:r>
    </w:p>
    <w:p w:rsidR="00B61A18" w:rsidRPr="00986531" w:rsidRDefault="00B61A18" w:rsidP="00B61A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61A18" w:rsidRPr="00986531" w:rsidRDefault="00B61A18" w:rsidP="00B61A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10, площею 0,1000га, кадастровий №4622710200:08:000:0011, гр. Кавному Тарасу Степановичу</w:t>
      </w:r>
    </w:p>
    <w:p w:rsidR="00B61A18" w:rsidRPr="00986531" w:rsidRDefault="00B61A18" w:rsidP="00B61A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B61A18" w:rsidRPr="00986531" w:rsidRDefault="00B61A18" w:rsidP="00B61A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Кавного Тараса Степановича, що проживає в с.Ситихів, вул. Ситихівська, 17,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61A18" w:rsidRPr="00986531" w:rsidRDefault="00B61A18" w:rsidP="00B61A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61A18" w:rsidRPr="00986531" w:rsidRDefault="00B61A18" w:rsidP="00B61A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10, площею 0,1000га, кадастровий №4622710200:08:000:0011, гр. Кавному Тарасу Степановичу.</w:t>
      </w:r>
    </w:p>
    <w:p w:rsidR="00B61A18" w:rsidRPr="00986531" w:rsidRDefault="00B61A18" w:rsidP="00B61A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10, площею 0,1000га, кадастровий №4622710200:08:000:0011, гр. Кавному Тарасу Степановичу.</w:t>
      </w:r>
    </w:p>
    <w:p w:rsidR="00B61A18" w:rsidRPr="00986531" w:rsidRDefault="00B61A18" w:rsidP="00B61A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Кавному Тарасу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№4622710200:08:000:0011.</w:t>
      </w:r>
    </w:p>
    <w:p w:rsidR="00B61A18" w:rsidRPr="00986531" w:rsidRDefault="00B61A18" w:rsidP="00B61A1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61A18" w:rsidRPr="00986531" w:rsidRDefault="00B61A18" w:rsidP="00B61A18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B61A18" w:rsidRPr="00986531" w:rsidRDefault="00B61A18" w:rsidP="00B61A1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61A18" w:rsidRPr="00986531" w:rsidRDefault="00B61A18" w:rsidP="00B61A1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61A18" w:rsidRPr="00986531" w:rsidRDefault="00B61A18" w:rsidP="00B61A1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6F4" w:rsidRDefault="003126F4">
      <w:r>
        <w:separator/>
      </w:r>
    </w:p>
  </w:endnote>
  <w:endnote w:type="continuationSeparator" w:id="0">
    <w:p w:rsidR="003126F4" w:rsidRDefault="0031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6F4" w:rsidRDefault="003126F4">
      <w:r>
        <w:separator/>
      </w:r>
    </w:p>
  </w:footnote>
  <w:footnote w:type="continuationSeparator" w:id="0">
    <w:p w:rsidR="003126F4" w:rsidRDefault="00312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6F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1A18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61A1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61A1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61A1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61A1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938F1-4B4C-4353-A623-94610509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2023-09-26T09:32:00Z</dcterms:modified>
</cp:coreProperties>
</file>