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93AF6" w:rsidRPr="00986531" w:rsidRDefault="00693AF6" w:rsidP="00693AF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693AF6" w:rsidRPr="00986531" w:rsidRDefault="00693AF6" w:rsidP="00693AF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693AF6" w:rsidRPr="00986531" w:rsidRDefault="00693AF6" w:rsidP="00693AF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93AF6" w:rsidRPr="00986531" w:rsidRDefault="00693AF6" w:rsidP="00693AF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693AF6" w:rsidRPr="00986531" w:rsidRDefault="00693AF6" w:rsidP="00693AF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93AF6" w:rsidRPr="00986531" w:rsidRDefault="00693AF6" w:rsidP="00693AF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693AF6" w:rsidRPr="00986531" w:rsidRDefault="00693AF6" w:rsidP="00693AF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93AF6" w:rsidRPr="00986531" w:rsidRDefault="00693AF6" w:rsidP="00693AF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№114</w:t>
      </w:r>
    </w:p>
    <w:p w:rsidR="00693AF6" w:rsidRPr="00986531" w:rsidRDefault="00693AF6" w:rsidP="00693AF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693AF6" w:rsidRPr="00986531" w:rsidRDefault="00693AF6" w:rsidP="00693AF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 12, площею 0,1000га, кадастровий №4622710200:08:000:0007, гр. Вовк Мирославі Володимирівні</w:t>
      </w:r>
    </w:p>
    <w:p w:rsidR="00693AF6" w:rsidRPr="00986531" w:rsidRDefault="00693AF6" w:rsidP="00693AF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693AF6" w:rsidRPr="00986531" w:rsidRDefault="00693AF6" w:rsidP="00693AF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Вовк Мирослави Володимирівни, що проживає в с.Ситихів, вул. Ситихівська, 88,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93AF6" w:rsidRPr="00986531" w:rsidRDefault="00693AF6" w:rsidP="00693AF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693AF6" w:rsidRPr="00986531" w:rsidRDefault="00693AF6" w:rsidP="00693AF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 12,, площею 0,1000га, кадастровий №4622710200:08:000:0007, гр. Вовк Мирославі Володимирівні.</w:t>
      </w:r>
    </w:p>
    <w:p w:rsidR="00693AF6" w:rsidRPr="00986531" w:rsidRDefault="00693AF6" w:rsidP="00693AF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</w:t>
      </w:r>
      <w:r>
        <w:rPr>
          <w:color w:val="111111"/>
          <w:sz w:val="28"/>
          <w:szCs w:val="28"/>
        </w:rPr>
        <w:t xml:space="preserve"> с.Ситихів, вул.Шевченка Т. 12,</w:t>
      </w:r>
      <w:r w:rsidRPr="00986531">
        <w:rPr>
          <w:color w:val="111111"/>
          <w:sz w:val="28"/>
          <w:szCs w:val="28"/>
        </w:rPr>
        <w:t xml:space="preserve"> площею 0,1000га, кадастровий №4622710200:08:000:0007, гр. Вовк Мирославі Володимирівні.</w:t>
      </w:r>
    </w:p>
    <w:p w:rsidR="00693AF6" w:rsidRPr="00986531" w:rsidRDefault="00693AF6" w:rsidP="00693AF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Вовк Мирославі Володимирівні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№4622710200:08:000:0007.</w:t>
      </w:r>
    </w:p>
    <w:p w:rsidR="00693AF6" w:rsidRPr="00986531" w:rsidRDefault="00693AF6" w:rsidP="00693AF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93AF6" w:rsidRPr="00986531" w:rsidRDefault="00693AF6" w:rsidP="00693AF6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693AF6" w:rsidRPr="00986531" w:rsidRDefault="00693AF6" w:rsidP="00693AF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93AF6" w:rsidRPr="00986531" w:rsidRDefault="00693AF6" w:rsidP="00693AF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693AF6" w:rsidRPr="00986531" w:rsidRDefault="00693AF6" w:rsidP="00693AF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79E" w:rsidRDefault="00FD079E">
      <w:r>
        <w:separator/>
      </w:r>
    </w:p>
  </w:endnote>
  <w:endnote w:type="continuationSeparator" w:id="0">
    <w:p w:rsidR="00FD079E" w:rsidRDefault="00FD0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79E" w:rsidRDefault="00FD079E">
      <w:r>
        <w:separator/>
      </w:r>
    </w:p>
  </w:footnote>
  <w:footnote w:type="continuationSeparator" w:id="0">
    <w:p w:rsidR="00FD079E" w:rsidRDefault="00FD0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3AF6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D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93AF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93AF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93AF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93AF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DF3EA-1786-4875-8D5C-ABF73E722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2023-09-26T09:33:00Z</dcterms:modified>
</cp:coreProperties>
</file>