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15CFA" w:rsidRPr="00986531" w:rsidRDefault="00D15CFA" w:rsidP="00D15CF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D15CFA" w:rsidRPr="00986531" w:rsidRDefault="00D15CFA" w:rsidP="00D15CFA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15CFA" w:rsidRPr="00986531" w:rsidRDefault="00D15CFA" w:rsidP="00D15CF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15CFA" w:rsidRPr="00986531" w:rsidRDefault="00D15CFA" w:rsidP="00D15CF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15CFA" w:rsidRPr="00986531" w:rsidRDefault="00D15CFA" w:rsidP="00D15C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15CFA" w:rsidRPr="00986531" w:rsidRDefault="00D15CFA" w:rsidP="00D15C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№115</w:t>
      </w: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13, площею 0,1000га, кадастровий №4622710200:05:002:0083, гр. Ярош Наталі Богданівні</w:t>
      </w: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D15CFA" w:rsidRPr="00986531" w:rsidRDefault="00D15CFA" w:rsidP="00D15C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Ярош Наталі Богданівни, що проживає в м.Дубляни, вул. Шашкевичи, 1а,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15CFA" w:rsidRPr="00986531" w:rsidRDefault="00D15CFA" w:rsidP="00D15C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D15CFA" w:rsidRPr="00986531" w:rsidRDefault="00D15CFA" w:rsidP="00D15C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вул.Шевченка Т., 13, площею 0,1000га, кадастровий №4622710200:05:002:0083, гр. Ярош Наталі Богданівні.</w:t>
      </w:r>
    </w:p>
    <w:p w:rsidR="00D15CFA" w:rsidRPr="00986531" w:rsidRDefault="00D15CFA" w:rsidP="00D15C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вул.Шевченка Т., 13, площею 0,1000га, кадастровий №4622710200:05:002:0083, гр. Ярош Наталі Богданівні.</w:t>
      </w:r>
    </w:p>
    <w:p w:rsidR="00D15CFA" w:rsidRPr="00986531" w:rsidRDefault="00D15CFA" w:rsidP="00D15C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Ярош Наталі Богданівні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№4622710200:05:002:0083.</w:t>
      </w:r>
    </w:p>
    <w:p w:rsidR="00D15CFA" w:rsidRPr="00986531" w:rsidRDefault="00D15CFA" w:rsidP="00D15CF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15CFA" w:rsidRPr="00986531" w:rsidRDefault="00D15CFA" w:rsidP="00D15CFA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D15CFA" w:rsidRPr="00986531" w:rsidRDefault="00D15CFA" w:rsidP="00D15CF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15CFA" w:rsidRPr="00986531" w:rsidRDefault="00D15CFA" w:rsidP="00D15CFA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D15CFA" w:rsidRPr="00986531" w:rsidRDefault="00D15CFA" w:rsidP="00D15CF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D6" w:rsidRDefault="00BE1AD6">
      <w:r>
        <w:separator/>
      </w:r>
    </w:p>
  </w:endnote>
  <w:endnote w:type="continuationSeparator" w:id="0">
    <w:p w:rsidR="00BE1AD6" w:rsidRDefault="00BE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D6" w:rsidRDefault="00BE1AD6">
      <w:r>
        <w:separator/>
      </w:r>
    </w:p>
  </w:footnote>
  <w:footnote w:type="continuationSeparator" w:id="0">
    <w:p w:rsidR="00BE1AD6" w:rsidRDefault="00BE1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E1AD6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CFA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15CF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15CF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15CF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15CF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C861B-39D8-492A-A6C9-BAD55B731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2023-09-26T09:35:00Z</dcterms:modified>
</cp:coreProperties>
</file>