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57383" w:rsidRPr="00986531" w:rsidRDefault="00657383" w:rsidP="0065738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57383" w:rsidRPr="00986531" w:rsidRDefault="00657383" w:rsidP="0065738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57383" w:rsidRPr="00986531" w:rsidRDefault="00657383" w:rsidP="0065738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57383" w:rsidRPr="00986531" w:rsidRDefault="00657383" w:rsidP="0065738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57383" w:rsidRPr="00986531" w:rsidRDefault="00657383" w:rsidP="0065738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57383" w:rsidRPr="00986531" w:rsidRDefault="00657383" w:rsidP="0065738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657383" w:rsidRPr="00986531" w:rsidRDefault="00657383" w:rsidP="0065738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57383" w:rsidRPr="00986531" w:rsidRDefault="00657383" w:rsidP="006573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№116</w:t>
      </w:r>
    </w:p>
    <w:p w:rsidR="00657383" w:rsidRPr="00986531" w:rsidRDefault="00657383" w:rsidP="006573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57383" w:rsidRPr="00986531" w:rsidRDefault="00657383" w:rsidP="006573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15, площею 0,1000га, кадастровий №4622710200:05:002:0082, гр. Ярош Юрію Васильовичу</w:t>
      </w:r>
    </w:p>
    <w:p w:rsidR="00657383" w:rsidRPr="00986531" w:rsidRDefault="00657383" w:rsidP="006573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657383" w:rsidRPr="00986531" w:rsidRDefault="00657383" w:rsidP="006573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Ярош Юрія Васильовича, що проживає в м.Дубляни, вул. Шашкевича, 1а,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57383" w:rsidRPr="00986531" w:rsidRDefault="00657383" w:rsidP="006573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57383" w:rsidRPr="00986531" w:rsidRDefault="00657383" w:rsidP="006573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15, площею 0,1000га, кадастровий №4622710200:05:002:0082, гр. Ярош Юрію Васильовичу.</w:t>
      </w:r>
    </w:p>
    <w:p w:rsidR="00657383" w:rsidRPr="00986531" w:rsidRDefault="00657383" w:rsidP="006573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15, площею 0,1000га, кадастровий №4622710200:05:002:0082, гр. Ярош Юрію Васильовичу.</w:t>
      </w:r>
    </w:p>
    <w:p w:rsidR="00657383" w:rsidRPr="00986531" w:rsidRDefault="00657383" w:rsidP="006573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Ярош Юрію Васильовичу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№4622710200:05:002:0082.</w:t>
      </w:r>
    </w:p>
    <w:p w:rsidR="00657383" w:rsidRPr="00986531" w:rsidRDefault="00657383" w:rsidP="0065738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57383" w:rsidRPr="00986531" w:rsidRDefault="00657383" w:rsidP="00657383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657383" w:rsidRPr="00986531" w:rsidRDefault="00657383" w:rsidP="0065738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57383" w:rsidRPr="00986531" w:rsidRDefault="00657383" w:rsidP="0065738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57383" w:rsidRPr="00986531" w:rsidRDefault="00657383" w:rsidP="0065738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FEF" w:rsidRDefault="003C2FEF">
      <w:r>
        <w:separator/>
      </w:r>
    </w:p>
  </w:endnote>
  <w:endnote w:type="continuationSeparator" w:id="0">
    <w:p w:rsidR="003C2FEF" w:rsidRDefault="003C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FEF" w:rsidRDefault="003C2FEF">
      <w:r>
        <w:separator/>
      </w:r>
    </w:p>
  </w:footnote>
  <w:footnote w:type="continuationSeparator" w:id="0">
    <w:p w:rsidR="003C2FEF" w:rsidRDefault="003C2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FEF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38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5738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5738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5738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5738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0CE0B-F1D7-4D45-A46B-F3B24DD52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2023-09-26T09:35:00Z</dcterms:modified>
</cp:coreProperties>
</file>