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747A5" w:rsidRPr="00986531" w:rsidRDefault="003747A5" w:rsidP="003747A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3747A5" w:rsidRPr="00986531" w:rsidRDefault="003747A5" w:rsidP="003747A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3747A5" w:rsidRPr="00986531" w:rsidRDefault="003747A5" w:rsidP="003747A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747A5" w:rsidRPr="00986531" w:rsidRDefault="003747A5" w:rsidP="003747A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3747A5" w:rsidRPr="00986531" w:rsidRDefault="003747A5" w:rsidP="003747A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747A5" w:rsidRPr="00986531" w:rsidRDefault="003747A5" w:rsidP="003747A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3747A5" w:rsidRPr="00986531" w:rsidRDefault="003747A5" w:rsidP="003747A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747A5" w:rsidRPr="00986531" w:rsidRDefault="003747A5" w:rsidP="003747A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№117</w:t>
      </w:r>
    </w:p>
    <w:p w:rsidR="003747A5" w:rsidRPr="00986531" w:rsidRDefault="003747A5" w:rsidP="003747A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3747A5" w:rsidRPr="00986531" w:rsidRDefault="003747A5" w:rsidP="003747A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16, площею 0,1000га, кадастровий №4622710200:08:000:0042, гр. Солонецькій Лідії Євгенівні</w:t>
      </w:r>
    </w:p>
    <w:p w:rsidR="003747A5" w:rsidRPr="00986531" w:rsidRDefault="003747A5" w:rsidP="003747A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3747A5" w:rsidRPr="00986531" w:rsidRDefault="003747A5" w:rsidP="003747A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Солонецької Лідії Євгенівни, що проживає в м.Дубляни, вул. Інститутська, 1/11,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747A5" w:rsidRPr="00986531" w:rsidRDefault="003747A5" w:rsidP="003747A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3747A5" w:rsidRPr="00986531" w:rsidRDefault="003747A5" w:rsidP="003747A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16, площею 0,1000га, кадастровий №4622710200:08:000:0042, гр. Солонецькій Лідії Євгенівні.</w:t>
      </w:r>
    </w:p>
    <w:p w:rsidR="003747A5" w:rsidRPr="00986531" w:rsidRDefault="003747A5" w:rsidP="003747A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вул.Шевченка Т., 16, площею 0,1000га, кадастровий №4622710200:08:000:0042, гр. Солонецькій Лідії Євгенівні</w:t>
      </w:r>
    </w:p>
    <w:p w:rsidR="003747A5" w:rsidRPr="00986531" w:rsidRDefault="003747A5" w:rsidP="003747A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Солонецькій Лідії Євгенівні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№4622710200:08:000:0042.</w:t>
      </w:r>
    </w:p>
    <w:p w:rsidR="003747A5" w:rsidRPr="00986531" w:rsidRDefault="003747A5" w:rsidP="003747A5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747A5" w:rsidRPr="00986531" w:rsidRDefault="003747A5" w:rsidP="003747A5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3747A5" w:rsidRPr="00986531" w:rsidRDefault="003747A5" w:rsidP="003747A5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3747A5" w:rsidRPr="00986531" w:rsidRDefault="003747A5" w:rsidP="003747A5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3747A5" w:rsidRPr="00986531" w:rsidRDefault="003747A5" w:rsidP="003747A5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55A" w:rsidRDefault="002A755A">
      <w:r>
        <w:separator/>
      </w:r>
    </w:p>
  </w:endnote>
  <w:endnote w:type="continuationSeparator" w:id="0">
    <w:p w:rsidR="002A755A" w:rsidRDefault="002A7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55A" w:rsidRDefault="002A755A">
      <w:r>
        <w:separator/>
      </w:r>
    </w:p>
  </w:footnote>
  <w:footnote w:type="continuationSeparator" w:id="0">
    <w:p w:rsidR="002A755A" w:rsidRDefault="002A75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A755A"/>
    <w:rsid w:val="002C74B0"/>
    <w:rsid w:val="002E7407"/>
    <w:rsid w:val="0030555B"/>
    <w:rsid w:val="003571CE"/>
    <w:rsid w:val="003747A5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747A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747A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747A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747A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5D5B7-ABEA-4021-9676-5E7224B28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1127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2023-09-26T09:36:00Z</dcterms:modified>
</cp:coreProperties>
</file>