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245D0" w:rsidRPr="00986531" w:rsidRDefault="008245D0" w:rsidP="008245D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8245D0" w:rsidRPr="00986531" w:rsidRDefault="008245D0" w:rsidP="008245D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8245D0" w:rsidRPr="00986531" w:rsidRDefault="008245D0" w:rsidP="008245D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245D0" w:rsidRPr="00986531" w:rsidRDefault="008245D0" w:rsidP="008245D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8245D0" w:rsidRPr="00986531" w:rsidRDefault="008245D0" w:rsidP="008245D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245D0" w:rsidRPr="00986531" w:rsidRDefault="008245D0" w:rsidP="008245D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8245D0" w:rsidRPr="00986531" w:rsidRDefault="008245D0" w:rsidP="008245D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245D0" w:rsidRPr="00986531" w:rsidRDefault="008245D0" w:rsidP="008245D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№118</w:t>
      </w:r>
    </w:p>
    <w:p w:rsidR="008245D0" w:rsidRPr="00986531" w:rsidRDefault="008245D0" w:rsidP="008245D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8245D0" w:rsidRPr="00986531" w:rsidRDefault="008245D0" w:rsidP="008245D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25 площею 0,1000га, кадастровий №4622710200:08:000:0034, гр. Германюк Ігору Васильовичу</w:t>
      </w:r>
    </w:p>
    <w:p w:rsidR="008245D0" w:rsidRPr="00986531" w:rsidRDefault="008245D0" w:rsidP="008245D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8245D0" w:rsidRPr="00986531" w:rsidRDefault="008245D0" w:rsidP="008245D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Германюк Ігора Васильовича, що проживає в с.Ситихів, вул. Ситихівська, 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245D0" w:rsidRPr="00986531" w:rsidRDefault="008245D0" w:rsidP="008245D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8245D0" w:rsidRPr="00986531" w:rsidRDefault="008245D0" w:rsidP="008245D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25 площею 0,1000га, кадастровий №4622710200:08:000:0034, гр. Германюк Ігору Васильовичу.</w:t>
      </w:r>
    </w:p>
    <w:p w:rsidR="008245D0" w:rsidRPr="00986531" w:rsidRDefault="008245D0" w:rsidP="008245D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вул.Шевченка Т., 25 площею 0,1000га, кадастровий №4622710200:08:000:0034, гр. Германюк Ігору Васильовичу.</w:t>
      </w:r>
    </w:p>
    <w:p w:rsidR="008245D0" w:rsidRPr="00986531" w:rsidRDefault="008245D0" w:rsidP="008245D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Германюк Ігору Васильовичу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№4622710200:08:000:0034.</w:t>
      </w:r>
    </w:p>
    <w:p w:rsidR="008245D0" w:rsidRPr="00986531" w:rsidRDefault="008245D0" w:rsidP="008245D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245D0" w:rsidRPr="00986531" w:rsidRDefault="008245D0" w:rsidP="008245D0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8245D0" w:rsidRPr="00986531" w:rsidRDefault="008245D0" w:rsidP="008245D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8245D0" w:rsidRPr="00986531" w:rsidRDefault="008245D0" w:rsidP="008245D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8245D0" w:rsidRPr="00986531" w:rsidRDefault="008245D0" w:rsidP="008245D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E44" w:rsidRDefault="00E85E44">
      <w:r>
        <w:separator/>
      </w:r>
    </w:p>
  </w:endnote>
  <w:endnote w:type="continuationSeparator" w:id="0">
    <w:p w:rsidR="00E85E44" w:rsidRDefault="00E85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E44" w:rsidRDefault="00E85E44">
      <w:r>
        <w:separator/>
      </w:r>
    </w:p>
  </w:footnote>
  <w:footnote w:type="continuationSeparator" w:id="0">
    <w:p w:rsidR="00E85E44" w:rsidRDefault="00E85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45D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85E44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245D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245D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245D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245D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BC97F-7725-4719-9E04-0F5B46DC5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1119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2023-09-26T09:37:00Z</dcterms:modified>
</cp:coreProperties>
</file>