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D731E" w:rsidRPr="00986531" w:rsidRDefault="00DD731E" w:rsidP="00DD731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D731E" w:rsidRPr="00986531" w:rsidRDefault="00DD731E" w:rsidP="00DD731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D731E" w:rsidRPr="00986531" w:rsidRDefault="00DD731E" w:rsidP="00DD731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D731E" w:rsidRPr="00986531" w:rsidRDefault="00DD731E" w:rsidP="00DD731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D731E" w:rsidRPr="00986531" w:rsidRDefault="00DD731E" w:rsidP="00DD731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D731E" w:rsidRPr="00986531" w:rsidRDefault="00DD731E" w:rsidP="00DD731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№119</w:t>
      </w: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32, площею 0,1000га, кадастровий №4622710200:08:000:0009, гр. Гриник Олегу Романовичу</w:t>
      </w: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D731E" w:rsidRPr="00986531" w:rsidRDefault="00DD731E" w:rsidP="00DD73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Гриник Олега Романовича, що проживає в с.Ситихів, 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D731E" w:rsidRPr="00986531" w:rsidRDefault="00DD731E" w:rsidP="00DD73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D731E" w:rsidRPr="00986531" w:rsidRDefault="00DD731E" w:rsidP="00DD73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32, площею 0,1000га, кадастровий №4622710200:08:000:0009, гр. Гриник Олегу Романовичу.</w:t>
      </w:r>
    </w:p>
    <w:p w:rsidR="00DD731E" w:rsidRPr="00986531" w:rsidRDefault="00DD731E" w:rsidP="00DD73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32, площею 0,1000га, кадастровий №4622710200:08:000:0009, гр. Гриник Олегу Романовичу.</w:t>
      </w:r>
    </w:p>
    <w:p w:rsidR="00DD731E" w:rsidRPr="00986531" w:rsidRDefault="00DD731E" w:rsidP="00DD73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Гриник Олегу Романовичу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№4622710200:08:000:0009.</w:t>
      </w:r>
    </w:p>
    <w:p w:rsidR="00DD731E" w:rsidRPr="00986531" w:rsidRDefault="00DD731E" w:rsidP="00DD731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D731E" w:rsidRPr="00986531" w:rsidRDefault="00DD731E" w:rsidP="00DD731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D731E" w:rsidRPr="00986531" w:rsidRDefault="00DD731E" w:rsidP="00DD731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731E" w:rsidRPr="00986531" w:rsidRDefault="00DD731E" w:rsidP="00DD731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731E" w:rsidRPr="00986531" w:rsidRDefault="00DD731E" w:rsidP="00DD731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D5" w:rsidRDefault="00486ED5">
      <w:r>
        <w:separator/>
      </w:r>
    </w:p>
  </w:endnote>
  <w:endnote w:type="continuationSeparator" w:id="0">
    <w:p w:rsidR="00486ED5" w:rsidRDefault="0048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D5" w:rsidRDefault="00486ED5">
      <w:r>
        <w:separator/>
      </w:r>
    </w:p>
  </w:footnote>
  <w:footnote w:type="continuationSeparator" w:id="0">
    <w:p w:rsidR="00486ED5" w:rsidRDefault="00486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6ED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31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D731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D731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D731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D731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193E-D2FC-46B3-A4C4-92629A72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2023-09-26T09:38:00Z</dcterms:modified>
</cp:coreProperties>
</file>