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25367" w:rsidRPr="00986531" w:rsidRDefault="00F25367" w:rsidP="00F2536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25367" w:rsidRPr="00986531" w:rsidRDefault="00F25367" w:rsidP="00F2536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25367" w:rsidRPr="00986531" w:rsidRDefault="00F25367" w:rsidP="00F2536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25367" w:rsidRPr="00986531" w:rsidRDefault="00F25367" w:rsidP="00F2536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25367" w:rsidRPr="00986531" w:rsidRDefault="00F25367" w:rsidP="00F253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25367" w:rsidRPr="00986531" w:rsidRDefault="00F25367" w:rsidP="00F253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№120</w:t>
      </w: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36, площею 0,1000га, кадастровий №4622710200:08:000:0010, гр. Городник  Юрію Миколайовичу</w:t>
      </w: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25367" w:rsidRPr="00986531" w:rsidRDefault="00F25367" w:rsidP="00F253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Городник  Юрія Миколайовича, що проживає в м.Дубляни, вул. Інститутська, 4/9,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25367" w:rsidRPr="00986531" w:rsidRDefault="00F25367" w:rsidP="00F2536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25367" w:rsidRPr="00986531" w:rsidRDefault="00F25367" w:rsidP="00F2536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36, площею 0,1000га, кадастровий №4622710200:08:000:0010, гр. Городник  Юрію Миколайовичу.</w:t>
      </w:r>
    </w:p>
    <w:p w:rsidR="00F25367" w:rsidRPr="00986531" w:rsidRDefault="00F25367" w:rsidP="00F2536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36, площею 0,1000га, кадастровий №4622710200:08:000:0010, гр. Городник  Юрію Миколайовичу.</w:t>
      </w:r>
    </w:p>
    <w:p w:rsidR="00F25367" w:rsidRPr="00986531" w:rsidRDefault="00F25367" w:rsidP="00F2536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Городник  Юрію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№4622710200:08:000:0010.</w:t>
      </w:r>
    </w:p>
    <w:p w:rsidR="00F25367" w:rsidRPr="00986531" w:rsidRDefault="00F25367" w:rsidP="00F2536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25367" w:rsidRPr="00986531" w:rsidRDefault="00F25367" w:rsidP="00F25367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25367" w:rsidRPr="00986531" w:rsidRDefault="00F25367" w:rsidP="00F2536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25367" w:rsidRPr="00986531" w:rsidRDefault="00F25367" w:rsidP="00F2536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25367" w:rsidRPr="00986531" w:rsidRDefault="00F25367" w:rsidP="00F2536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298" w:rsidRDefault="00E26298">
      <w:r>
        <w:separator/>
      </w:r>
    </w:p>
  </w:endnote>
  <w:endnote w:type="continuationSeparator" w:id="0">
    <w:p w:rsidR="00E26298" w:rsidRDefault="00E2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298" w:rsidRDefault="00E26298">
      <w:r>
        <w:separator/>
      </w:r>
    </w:p>
  </w:footnote>
  <w:footnote w:type="continuationSeparator" w:id="0">
    <w:p w:rsidR="00E26298" w:rsidRDefault="00E26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629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367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2536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2536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2536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2536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96643-2492-463C-BDB7-BE53597D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2023-09-26T09:39:00Z</dcterms:modified>
</cp:coreProperties>
</file>