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06E6A" w:rsidRPr="00986531" w:rsidRDefault="00E06E6A" w:rsidP="00E06E6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E06E6A" w:rsidRPr="00986531" w:rsidRDefault="00E06E6A" w:rsidP="00E06E6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06E6A" w:rsidRPr="00986531" w:rsidRDefault="00E06E6A" w:rsidP="00E06E6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06E6A" w:rsidRPr="00986531" w:rsidRDefault="00E06E6A" w:rsidP="00E06E6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06E6A" w:rsidRPr="00986531" w:rsidRDefault="00E06E6A" w:rsidP="00E06E6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06E6A" w:rsidRPr="00986531" w:rsidRDefault="00E06E6A" w:rsidP="00E06E6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06E6A" w:rsidRPr="00986531" w:rsidRDefault="00E06E6A" w:rsidP="00E06E6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06E6A" w:rsidRPr="00986531" w:rsidRDefault="00E06E6A" w:rsidP="00E06E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№123</w:t>
      </w:r>
    </w:p>
    <w:p w:rsidR="00E06E6A" w:rsidRPr="00986531" w:rsidRDefault="00E06E6A" w:rsidP="00E06E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06E6A" w:rsidRPr="00986531" w:rsidRDefault="00E06E6A" w:rsidP="00E06E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Т.,59, площею 0,0993га, кадастровий №4622710200:08:000:0033, гр. Гриник Андрію Романовичу</w:t>
      </w:r>
    </w:p>
    <w:p w:rsidR="00E06E6A" w:rsidRPr="00986531" w:rsidRDefault="00E06E6A" w:rsidP="00E06E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E06E6A" w:rsidRPr="00986531" w:rsidRDefault="00E06E6A" w:rsidP="00E06E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Гриник Андрія Романовича, що проживає в с.Ситихів, вул. Ситихівська, 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06E6A" w:rsidRPr="00986531" w:rsidRDefault="00E06E6A" w:rsidP="00E06E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06E6A" w:rsidRPr="00986531" w:rsidRDefault="00E06E6A" w:rsidP="00E06E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Т.,59, площею 0,0993га, кадастровий №4622710200:08:000:0033, гр. Гриник Андрію Романовичу.</w:t>
      </w:r>
    </w:p>
    <w:p w:rsidR="00E06E6A" w:rsidRPr="00986531" w:rsidRDefault="00E06E6A" w:rsidP="00E06E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Т.,59, площею 0,0993га, кадастровий №4622710200:08:000:0033, гр. Гриник Андрію Романовичу.</w:t>
      </w:r>
    </w:p>
    <w:p w:rsidR="00E06E6A" w:rsidRPr="00986531" w:rsidRDefault="00E06E6A" w:rsidP="00E06E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Гриник Андрію Романовичу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№4622710200:08:000:0033.</w:t>
      </w:r>
    </w:p>
    <w:p w:rsidR="00E06E6A" w:rsidRPr="00986531" w:rsidRDefault="00E06E6A" w:rsidP="00E06E6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06E6A" w:rsidRPr="00986531" w:rsidRDefault="00E06E6A" w:rsidP="00E06E6A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E06E6A" w:rsidRPr="00986531" w:rsidRDefault="00E06E6A" w:rsidP="00E06E6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06E6A" w:rsidRPr="00986531" w:rsidRDefault="00E06E6A" w:rsidP="00E06E6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06E6A" w:rsidRPr="00986531" w:rsidRDefault="00E06E6A" w:rsidP="00E06E6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3FB" w:rsidRDefault="003843FB">
      <w:r>
        <w:separator/>
      </w:r>
    </w:p>
  </w:endnote>
  <w:endnote w:type="continuationSeparator" w:id="0">
    <w:p w:rsidR="003843FB" w:rsidRDefault="00384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3FB" w:rsidRDefault="003843FB">
      <w:r>
        <w:separator/>
      </w:r>
    </w:p>
  </w:footnote>
  <w:footnote w:type="continuationSeparator" w:id="0">
    <w:p w:rsidR="003843FB" w:rsidRDefault="00384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43FB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6E6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06E6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06E6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06E6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06E6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613A0-3AC6-4053-9C81-BD94E29A5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1111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2023-09-26T09:42:00Z</dcterms:modified>
</cp:coreProperties>
</file>