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E55C1" w:rsidRPr="00986531" w:rsidRDefault="002E55C1" w:rsidP="002E55C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E55C1" w:rsidRPr="00986531" w:rsidRDefault="002E55C1" w:rsidP="002E55C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E55C1" w:rsidRPr="00986531" w:rsidRDefault="002E55C1" w:rsidP="002E55C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E55C1" w:rsidRPr="00986531" w:rsidRDefault="002E55C1" w:rsidP="002E55C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E55C1" w:rsidRPr="00986531" w:rsidRDefault="002E55C1" w:rsidP="002E55C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E55C1" w:rsidRPr="00986531" w:rsidRDefault="002E55C1" w:rsidP="002E55C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№124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67, площею 0,0993га, кадастровий №4622710200:08:000:0047, гр. Невендльовському Роману Юрійовичу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Невендльовського Романа Юрійовича, що проживає в м. Дубляни, вул. Довбуша, 5/23,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E55C1" w:rsidRPr="00986531" w:rsidRDefault="002E55C1" w:rsidP="002E55C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Шевченка Т., 67, площею 0,0993га, кадастровий №4622710200:08:000:0047, гр. Невендльовському Роману Юрійовичу.</w:t>
      </w:r>
    </w:p>
    <w:p w:rsidR="002E55C1" w:rsidRPr="00986531" w:rsidRDefault="002E55C1" w:rsidP="002E55C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 Шевченка Т., 67, площею 0,0993га, кадастровий №4622710200:08:000:0047, гр. Невендльовському Роману Юрійовичу.</w:t>
      </w:r>
    </w:p>
    <w:p w:rsidR="002E55C1" w:rsidRPr="00986531" w:rsidRDefault="002E55C1" w:rsidP="002E55C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Невендльовському Роману Юрійовичу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№4622710200:08:000:0047.</w:t>
      </w:r>
    </w:p>
    <w:p w:rsidR="002E55C1" w:rsidRPr="00986531" w:rsidRDefault="002E55C1" w:rsidP="002E55C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E55C1" w:rsidRPr="00986531" w:rsidRDefault="002E55C1" w:rsidP="002E55C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55C1" w:rsidRPr="00986531" w:rsidRDefault="002E55C1" w:rsidP="002E55C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E55C1" w:rsidRPr="00986531" w:rsidRDefault="002E55C1" w:rsidP="002E55C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2E55C1" w:rsidRPr="00986531" w:rsidRDefault="002E55C1" w:rsidP="002E55C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684" w:rsidRDefault="00997684">
      <w:r>
        <w:separator/>
      </w:r>
    </w:p>
  </w:endnote>
  <w:endnote w:type="continuationSeparator" w:id="0">
    <w:p w:rsidR="00997684" w:rsidRDefault="00997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684" w:rsidRDefault="00997684">
      <w:r>
        <w:separator/>
      </w:r>
    </w:p>
  </w:footnote>
  <w:footnote w:type="continuationSeparator" w:id="0">
    <w:p w:rsidR="00997684" w:rsidRDefault="00997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5C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7684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E55C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E55C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E55C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E55C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84567-D246-48CD-A66F-178388C2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1146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2023-09-26T09:43:00Z</dcterms:modified>
</cp:coreProperties>
</file>