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26A7E" w:rsidRPr="00986531" w:rsidRDefault="00026A7E" w:rsidP="00026A7E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026A7E" w:rsidRPr="00986531" w:rsidRDefault="00026A7E" w:rsidP="00026A7E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026A7E" w:rsidRPr="00986531" w:rsidRDefault="00026A7E" w:rsidP="00026A7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026A7E" w:rsidRPr="00986531" w:rsidRDefault="00026A7E" w:rsidP="00026A7E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026A7E" w:rsidRPr="00986531" w:rsidRDefault="00026A7E" w:rsidP="00026A7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026A7E" w:rsidRPr="00986531" w:rsidRDefault="00026A7E" w:rsidP="00026A7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026A7E" w:rsidRPr="00986531" w:rsidRDefault="00026A7E" w:rsidP="00026A7E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026A7E" w:rsidRPr="00986531" w:rsidRDefault="00026A7E" w:rsidP="00026A7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№125</w:t>
      </w:r>
    </w:p>
    <w:p w:rsidR="00026A7E" w:rsidRPr="00986531" w:rsidRDefault="00026A7E" w:rsidP="00026A7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026A7E" w:rsidRPr="00986531" w:rsidRDefault="00026A7E" w:rsidP="00026A7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вул.Шевченка, Т., 69, площею 0,0993га, кадастровий №4622710200:08:000:0087, гр. Хабровській Ірині Петрівні</w:t>
      </w:r>
    </w:p>
    <w:p w:rsidR="00026A7E" w:rsidRPr="00986531" w:rsidRDefault="00026A7E" w:rsidP="00026A7E">
      <w:pPr>
        <w:widowControl w:val="0"/>
        <w:tabs>
          <w:tab w:val="left" w:pos="2536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  <w:r w:rsidRPr="00986531">
        <w:rPr>
          <w:color w:val="111111"/>
          <w:sz w:val="28"/>
          <w:szCs w:val="28"/>
        </w:rPr>
        <w:tab/>
      </w:r>
    </w:p>
    <w:p w:rsidR="00026A7E" w:rsidRPr="00986531" w:rsidRDefault="00026A7E" w:rsidP="00026A7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Хабровської Ірини Петрівни, що проживає в м.Дубляни, вул. Б.Хмельницького, 126, 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026A7E" w:rsidRPr="00986531" w:rsidRDefault="00026A7E" w:rsidP="00026A7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026A7E" w:rsidRPr="00986531" w:rsidRDefault="00026A7E" w:rsidP="00026A7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вул.Шевченка, Т., 69, площею 0,0993га, кадастровий №4622710200:08:000:0087, гр. Хабровській Ірині Петрівні.</w:t>
      </w:r>
    </w:p>
    <w:p w:rsidR="00026A7E" w:rsidRPr="00986531" w:rsidRDefault="00026A7E" w:rsidP="00026A7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вул.Шевченка, Т., 69, площею 0,0993га, кадастровий №4622710200:08:000:0087, гр. Хабровській Ірині Петрівні.</w:t>
      </w:r>
    </w:p>
    <w:p w:rsidR="00026A7E" w:rsidRPr="00986531" w:rsidRDefault="00026A7E" w:rsidP="00026A7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Хабровській Ірині Петрівні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№4622710200:08:000:0087.</w:t>
      </w:r>
    </w:p>
    <w:p w:rsidR="00026A7E" w:rsidRPr="00986531" w:rsidRDefault="00026A7E" w:rsidP="00026A7E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026A7E" w:rsidRPr="00986531" w:rsidRDefault="00026A7E" w:rsidP="00026A7E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026A7E" w:rsidRPr="00986531" w:rsidRDefault="00026A7E" w:rsidP="00026A7E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026A7E" w:rsidRPr="00986531" w:rsidRDefault="00026A7E" w:rsidP="00026A7E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026A7E" w:rsidRPr="00986531" w:rsidRDefault="00026A7E" w:rsidP="00026A7E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F1C" w:rsidRDefault="00201F1C">
      <w:r>
        <w:separator/>
      </w:r>
    </w:p>
  </w:endnote>
  <w:endnote w:type="continuationSeparator" w:id="0">
    <w:p w:rsidR="00201F1C" w:rsidRDefault="00201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F1C" w:rsidRDefault="00201F1C">
      <w:r>
        <w:separator/>
      </w:r>
    </w:p>
  </w:footnote>
  <w:footnote w:type="continuationSeparator" w:id="0">
    <w:p w:rsidR="00201F1C" w:rsidRDefault="00201F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6A7E"/>
    <w:rsid w:val="00043711"/>
    <w:rsid w:val="000807BF"/>
    <w:rsid w:val="001125AA"/>
    <w:rsid w:val="00197762"/>
    <w:rsid w:val="001A16D8"/>
    <w:rsid w:val="001A2D70"/>
    <w:rsid w:val="001B53EB"/>
    <w:rsid w:val="00201F1C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026A7E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026A7E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026A7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026A7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13A03E-F964-46C1-B229-DC0CC3200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1127</Words>
  <Characters>643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2023-09-26T09:44:00Z</dcterms:modified>
</cp:coreProperties>
</file>