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16AA6" w:rsidRPr="00986531" w:rsidRDefault="00F16AA6" w:rsidP="00F16AA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F16AA6" w:rsidRPr="00986531" w:rsidRDefault="00F16AA6" w:rsidP="00F16AA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F16AA6" w:rsidRPr="00986531" w:rsidRDefault="00F16AA6" w:rsidP="00F16AA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16AA6" w:rsidRPr="00986531" w:rsidRDefault="00F16AA6" w:rsidP="00F16AA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F16AA6" w:rsidRPr="00986531" w:rsidRDefault="00F16AA6" w:rsidP="00F16AA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16AA6" w:rsidRPr="00986531" w:rsidRDefault="00F16AA6" w:rsidP="00F16AA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F16AA6" w:rsidRPr="00986531" w:rsidRDefault="00F16AA6" w:rsidP="00F16AA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16AA6" w:rsidRPr="00986531" w:rsidRDefault="00F16AA6" w:rsidP="00F16AA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№126</w:t>
      </w:r>
    </w:p>
    <w:p w:rsidR="00F16AA6" w:rsidRPr="00986531" w:rsidRDefault="00F16AA6" w:rsidP="00F16AA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F16AA6" w:rsidRPr="00986531" w:rsidRDefault="00F16AA6" w:rsidP="00F16AA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79, площею 0,0993га, кадастровий №4622710200:08:000:0008, гр. Гавриляк Миколі Степановичу</w:t>
      </w:r>
    </w:p>
    <w:p w:rsidR="00F16AA6" w:rsidRPr="00986531" w:rsidRDefault="00F16AA6" w:rsidP="00F16AA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F16AA6" w:rsidRPr="00986531" w:rsidRDefault="00F16AA6" w:rsidP="00F16AA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Гавриляк Миколи Степановича, що проживає в м.Дубляни, вул. Довбуша, 5/24,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F16AA6" w:rsidRPr="00986531" w:rsidRDefault="00F16AA6" w:rsidP="00F16AA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F16AA6" w:rsidRPr="00986531" w:rsidRDefault="00F16AA6" w:rsidP="00F16AA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79, площею 0,0993га, кадастровий №4622710200:08:000:0008, гр. Гавриляк Миколі Степановичу.</w:t>
      </w:r>
    </w:p>
    <w:p w:rsidR="00F16AA6" w:rsidRPr="00986531" w:rsidRDefault="00F16AA6" w:rsidP="00F16AA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вул.Шевченка Т., 79, площею 0,0993га, кадастровий №4622710200:08:000:0008, гр. Гавриляк Миколі Степановичу.</w:t>
      </w:r>
    </w:p>
    <w:p w:rsidR="00F16AA6" w:rsidRPr="00986531" w:rsidRDefault="00F16AA6" w:rsidP="00F16AA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Гавриляк Миколі Степановичу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№4622710200:08:000:0008.</w:t>
      </w:r>
    </w:p>
    <w:p w:rsidR="00F16AA6" w:rsidRPr="00986531" w:rsidRDefault="00F16AA6" w:rsidP="00F16AA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F16AA6" w:rsidRPr="00986531" w:rsidRDefault="00F16AA6" w:rsidP="00F16AA6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F16AA6" w:rsidRPr="00986531" w:rsidRDefault="00F16AA6" w:rsidP="00F16AA6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F16AA6" w:rsidRPr="00986531" w:rsidRDefault="00F16AA6" w:rsidP="00F16AA6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F16AA6" w:rsidRPr="00986531" w:rsidRDefault="00F16AA6" w:rsidP="00F16AA6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9A4" w:rsidRDefault="00A269A4">
      <w:r>
        <w:separator/>
      </w:r>
    </w:p>
  </w:endnote>
  <w:endnote w:type="continuationSeparator" w:id="0">
    <w:p w:rsidR="00A269A4" w:rsidRDefault="00A26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9A4" w:rsidRDefault="00A269A4">
      <w:r>
        <w:separator/>
      </w:r>
    </w:p>
  </w:footnote>
  <w:footnote w:type="continuationSeparator" w:id="0">
    <w:p w:rsidR="00A269A4" w:rsidRDefault="00A269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69A4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16AA6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16AA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16AA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16AA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16AA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B40A8-72CC-42DC-90B5-A22B93627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1124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2023-09-26T09:44:00Z</dcterms:modified>
</cp:coreProperties>
</file>