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C3C88" w:rsidRPr="00986531" w:rsidRDefault="00EC3C88" w:rsidP="00EC3C88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EC3C88" w:rsidRPr="00986531" w:rsidRDefault="00EC3C88" w:rsidP="00EC3C88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EC3C88" w:rsidRPr="00986531" w:rsidRDefault="00EC3C88" w:rsidP="00EC3C88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EC3C88" w:rsidRPr="00986531" w:rsidRDefault="00EC3C88" w:rsidP="00EC3C88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EC3C88" w:rsidRPr="00986531" w:rsidRDefault="00EC3C88" w:rsidP="00EC3C88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EC3C88" w:rsidRPr="00986531" w:rsidRDefault="00EC3C88" w:rsidP="00EC3C88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EC3C88" w:rsidRPr="00986531" w:rsidRDefault="00EC3C88" w:rsidP="00EC3C88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EC3C88" w:rsidRPr="00986531" w:rsidRDefault="00EC3C88" w:rsidP="00EC3C8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№127</w:t>
      </w:r>
    </w:p>
    <w:p w:rsidR="00EC3C88" w:rsidRPr="00986531" w:rsidRDefault="00EC3C88" w:rsidP="00EC3C8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EC3C88" w:rsidRPr="00986531" w:rsidRDefault="00EC3C88" w:rsidP="00EC3C88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надання дозволу на виготовлення проектів землеустрою щодо відведення земельних ділянок у власність для будівництва і обслуговування житлового будинку, господарських будівель і споруд гр. Терлецькому Богдану Дмитровичу</w:t>
      </w:r>
    </w:p>
    <w:p w:rsidR="00EC3C88" w:rsidRPr="00986531" w:rsidRDefault="00EC3C88" w:rsidP="00EC3C88">
      <w:pPr>
        <w:shd w:val="clear" w:color="auto" w:fill="FFFFFF"/>
        <w:ind w:firstLine="540"/>
        <w:rPr>
          <w:b/>
          <w:color w:val="111111"/>
          <w:sz w:val="28"/>
          <w:szCs w:val="28"/>
        </w:rPr>
      </w:pPr>
    </w:p>
    <w:p w:rsidR="00EC3C88" w:rsidRPr="00986531" w:rsidRDefault="00EC3C88" w:rsidP="00EC3C88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Терлецького Богдана Дмитровича, що проживає в м. Львів, вул. Очаківська, 7/1, про надання земельної ділянки для будівництва, обслуговування житлового будинку, господарських будівель та споруд, відповідно до статі 26 Закону України «Про місцеве самоврядування в Україні»,  статей  12, 40, 116, 118, 121-123 Земельного кодексу України, враховуючи детальний план території кварталу індивідуальної житлової забудови с.М.Підліски, Дубляська міська рада</w:t>
      </w:r>
    </w:p>
    <w:p w:rsidR="00EC3C88" w:rsidRPr="00986531" w:rsidRDefault="00EC3C88" w:rsidP="00EC3C88">
      <w:pPr>
        <w:shd w:val="clear" w:color="auto" w:fill="FFFFFF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EC3C88" w:rsidRPr="00986531" w:rsidRDefault="00EC3C88" w:rsidP="00EC3C88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1.Надати гр. Терлецькому Богдану Дмитровичу дозвіл на розроблення проекту землеустрою щодо відведення земельної ділянки орієнтовною площею 0,10га в с.М.Підліски по вул.Костенко Ліни, 8, Жовківського</w:t>
      </w:r>
      <w:r w:rsidRPr="00986531">
        <w:rPr>
          <w:i/>
          <w:color w:val="111111"/>
          <w:sz w:val="28"/>
          <w:szCs w:val="28"/>
        </w:rPr>
        <w:t xml:space="preserve"> </w:t>
      </w:r>
      <w:r w:rsidRPr="00986531">
        <w:rPr>
          <w:color w:val="111111"/>
          <w:sz w:val="28"/>
          <w:szCs w:val="28"/>
        </w:rPr>
        <w:t>району Львівської</w:t>
      </w:r>
      <w:r w:rsidRPr="00986531">
        <w:rPr>
          <w:i/>
          <w:color w:val="111111"/>
          <w:sz w:val="28"/>
          <w:szCs w:val="28"/>
        </w:rPr>
        <w:t xml:space="preserve"> </w:t>
      </w:r>
      <w:r w:rsidRPr="00986531">
        <w:rPr>
          <w:color w:val="111111"/>
          <w:sz w:val="28"/>
          <w:szCs w:val="28"/>
        </w:rPr>
        <w:t>області, для будівництва і обслуговування житлового будинку, господарських будівель та споруд.</w:t>
      </w:r>
    </w:p>
    <w:p w:rsidR="00EC3C88" w:rsidRPr="00986531" w:rsidRDefault="00EC3C88" w:rsidP="00EC3C88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2.Гр. Терлецькому Богдану Дмитровичу звернутися у відповідну сертифіковану землевпорядну організацію для виготовлення технічної документації.</w:t>
      </w:r>
    </w:p>
    <w:p w:rsidR="00EC3C88" w:rsidRPr="00986531" w:rsidRDefault="00EC3C88" w:rsidP="00EC3C88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3. Гр. Терлецькому Богдану Дмитровичу виготовлений та погоджений проект землеустрою щодо відведення земельної ділянки для будівництва і обслуговування житлового будинку, господарських будівель та споруд по вул. Костенко Ліни, 8, с. М.Підліски, Жовківського району Львівської області, представити на затвердження Дублянській міській раді.</w:t>
      </w:r>
    </w:p>
    <w:p w:rsidR="00EC3C88" w:rsidRPr="00986531" w:rsidRDefault="00EC3C88" w:rsidP="00EC3C8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4.Контроль по виконанню даного рішення покласти на комісію з питань</w:t>
      </w:r>
      <w:r w:rsidRPr="00986531">
        <w:rPr>
          <w:color w:val="111111"/>
          <w:sz w:val="28"/>
          <w:szCs w:val="28"/>
        </w:rPr>
        <w:br/>
        <w:t>землекористування та екології Дублянської міської  ради.</w:t>
      </w:r>
    </w:p>
    <w:p w:rsidR="00EC3C88" w:rsidRPr="00986531" w:rsidRDefault="00EC3C88" w:rsidP="00EC3C88">
      <w:pPr>
        <w:pStyle w:val="a9"/>
        <w:widowControl w:val="0"/>
        <w:ind w:firstLine="540"/>
        <w:rPr>
          <w:color w:val="111111"/>
          <w:szCs w:val="28"/>
        </w:rPr>
      </w:pPr>
    </w:p>
    <w:p w:rsidR="00EC3C88" w:rsidRPr="00986531" w:rsidRDefault="00EC3C88" w:rsidP="00EC3C88">
      <w:pPr>
        <w:pStyle w:val="a9"/>
        <w:widowControl w:val="0"/>
        <w:ind w:firstLine="540"/>
        <w:rPr>
          <w:color w:val="111111"/>
          <w:szCs w:val="28"/>
        </w:rPr>
      </w:pPr>
    </w:p>
    <w:p w:rsidR="00EC3C88" w:rsidRPr="00986531" w:rsidRDefault="00EC3C88" w:rsidP="00EC3C88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 xml:space="preserve"> </w:t>
      </w:r>
    </w:p>
    <w:p w:rsidR="00EC3C88" w:rsidRPr="00986531" w:rsidRDefault="00EC3C88" w:rsidP="00EC3C88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</w:t>
      </w:r>
      <w:r w:rsidRPr="00986531">
        <w:rPr>
          <w:b w:val="0"/>
          <w:color w:val="111111"/>
          <w:szCs w:val="28"/>
        </w:rPr>
        <w:tab/>
      </w:r>
      <w:r w:rsidRPr="00986531">
        <w:rPr>
          <w:b w:val="0"/>
          <w:color w:val="111111"/>
          <w:szCs w:val="28"/>
        </w:rPr>
        <w:tab/>
      </w:r>
      <w:r w:rsidRPr="00986531">
        <w:rPr>
          <w:b w:val="0"/>
          <w:color w:val="111111"/>
          <w:szCs w:val="28"/>
        </w:rPr>
        <w:tab/>
      </w:r>
      <w:r w:rsidRPr="00986531">
        <w:rPr>
          <w:b w:val="0"/>
          <w:color w:val="111111"/>
          <w:szCs w:val="28"/>
        </w:rPr>
        <w:tab/>
      </w:r>
      <w:r w:rsidRPr="00986531">
        <w:rPr>
          <w:b w:val="0"/>
          <w:color w:val="111111"/>
          <w:szCs w:val="28"/>
        </w:rPr>
        <w:tab/>
        <w:t>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3542" w:rsidRDefault="00203542">
      <w:r>
        <w:separator/>
      </w:r>
    </w:p>
  </w:endnote>
  <w:endnote w:type="continuationSeparator" w:id="0">
    <w:p w:rsidR="00203542" w:rsidRDefault="00203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3542" w:rsidRDefault="00203542">
      <w:r>
        <w:separator/>
      </w:r>
    </w:p>
  </w:footnote>
  <w:footnote w:type="continuationSeparator" w:id="0">
    <w:p w:rsidR="00203542" w:rsidRDefault="002035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3542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3C88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EC3C88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C3C88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EC3C88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EC3C88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4CBF6F-D136-479B-B3C8-836499738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1194</Words>
  <Characters>681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2023-09-26T09:45:00Z</dcterms:modified>
</cp:coreProperties>
</file>