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9628"/>
      </w:tblGrid>
      <w:tr w:rsidRPr="005129C5" w:rsidR="005129C5" w:rsidTr="008C6E6E">
        <w:tc>
          <w:tcPr>
            <w:tcW w:w="9628" w:type="dxa"/>
          </w:tcPr>
          <w:p w:rsidRPr="005129C5" w:rsidR="005129C5" w:rsidP="000B6157" w:rsidRDefault="005129C5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name="_2vor4mt" w:colFirst="0" w:colLast="0" w:id="0"/>
            <w:bookmarkEnd w:id="0"/>
          </w:p>
        </w:tc>
      </w:tr>
      <w:tr w:rsidRPr="009060A4" w:rsidR="005129C5" w:rsidTr="008C6E6E">
        <w:trPr>
          <w:trHeight w:val="301"/>
        </w:trPr>
        <w:tc>
          <w:tcPr>
            <w:tcW w:w="9628" w:type="dxa"/>
          </w:tcPr>
          <w:p w:rsidRPr="009060A4" w:rsidR="005129C5" w:rsidP="008C6E6E" w:rsidRDefault="008C6E6E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</w:tc>
      </w:tr>
      <w:tr w:rsidRPr="009060A4" w:rsidR="008C6E6E" w:rsidTr="008C6E6E">
        <w:trPr>
          <w:trHeight w:val="313"/>
        </w:trPr>
        <w:tc>
          <w:tcPr>
            <w:tcW w:w="9628" w:type="dxa"/>
          </w:tcPr>
          <w:p w:rsidR="008C6E6E" w:rsidP="008C6E6E" w:rsidRDefault="002451A3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  <w:t/>
            </w:r>
            <w:r w:rsidRPr="005129C5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  <w:r w:rsidRPr="005129C5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</w:r>
            <w:r w:rsidRPr="005129C5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  <w:r w:rsidRPr="005129C5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</w:r>
            <w:r w:rsidRPr="005129C5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</w:p>
        </w:tc>
      </w:tr>
      <w:tr w:rsidRPr="008C6E6E" w:rsidR="008C6E6E" w:rsidTr="008C6E6E">
        <w:tc>
          <w:tcPr>
            <w:tcW w:w="9628" w:type="dxa"/>
          </w:tcPr>
          <w:p w:rsidRPr="008C6E6E" w:rsidR="008C6E6E" w:rsidP="0026234B" w:rsidRDefault="002451A3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  <w:t>четверта сесія сьомого демократичного скликання</w:t>
            </w:r>
            <w:r w:rsidRPr="008C6E6E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  <w:r w:rsidRPr="008C6E6E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</w:r>
            <w:r w:rsidRPr="008C6E6E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  <w:r w:rsidRPr="008C6E6E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</w:r>
            <w:r w:rsidRPr="008C6E6E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  <w:r w:rsidRPr="008C6E6E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</w:r>
            <w:r w:rsidRPr="008C6E6E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</w:p>
        </w:tc>
      </w:tr>
      <w:tr w:rsidRPr="008C6E6E" w:rsidR="008C6E6E" w:rsidTr="008C6E6E">
        <w:tc>
          <w:tcPr>
            <w:tcW w:w="9628" w:type="dxa"/>
          </w:tcPr>
          <w:p w:rsidRPr="008C6E6E" w:rsidR="008C6E6E" w:rsidP="0026234B" w:rsidRDefault="00575337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РІШЕННЯ № </w:t>
            </w:r>
            <w:r w:rsidR="002451A3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  <w:t>128</w:t>
            </w:r>
            <w:r w:rsidRPr="008C6E6E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  <w:r w:rsidRPr="008C6E6E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</w:r>
            <w:r w:rsidRPr="008C6E6E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  <w:r w:rsidRPr="008C6E6E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</w:r>
            <w:r w:rsidRPr="008C6E6E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</w:p>
        </w:tc>
      </w:tr>
      <w:tr w:rsidRPr="008C6E6E" w:rsidR="008C6E6E" w:rsidTr="008C6E6E">
        <w:tc>
          <w:tcPr>
            <w:tcW w:w="9628" w:type="dxa"/>
          </w:tcPr>
          <w:p w:rsidRPr="008C6E6E" w:rsidR="008C6E6E" w:rsidP="0026234B" w:rsidRDefault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28.01.2016</w:t>
            </w: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</w: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</w: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</w: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</w: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</w: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</w: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</w: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р.</w:t>
            </w:r>
          </w:p>
        </w:tc>
      </w:tr>
    </w:tbl>
    <w:p w:rsidRPr="008E2971" w:rsidR="008E2971" w:rsidP="008E2971" w:rsidRDefault="008E2971"/>
    <w:p w:rsidR="008E2971" w:rsidP="006D0736" w:rsidRDefault="008E2971">
      <w:pPr>
        <w:rPr>
          <w:b/>
          <w:sz w:val="28"/>
          <w:szCs w:val="28"/>
        </w:rPr>
      </w:pPr>
    </w:p>
    <w:p w:rsidR="008E2971" w:rsidP="006D0736" w:rsidRDefault="008E2971">
      <w:pPr>
        <w:rPr>
          <w:b/>
          <w:sz w:val="28"/>
          <w:szCs w:val="28"/>
        </w:rPr>
      </w:pPr>
    </w:p>
    <w:tbl>
      <w:tblPr>
        <w:tblStyle w:val="a7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815"/>
      </w:tblGrid>
      <w:tr w:rsidRPr="00C32C7D" w:rsidR="008C6E6E" w:rsidTr="002451A3">
        <w:trPr>
          <w:trHeight w:val="360"/>
        </w:trPr>
        <w:tc>
          <w:tcPr>
            <w:tcW w:w="4815" w:type="dxa"/>
          </w:tcPr>
          <w:p w:rsidRPr="00C32C7D" w:rsidR="008C6E6E" w:rsidP="007373D3" w:rsidRDefault="002451A3">
            <w:pPr>
              <w:rPr>
                <w:b/>
                <w:sz w:val="28"/>
              </w:rPr>
            </w:pPr>
            <w:r>
              <w:rPr>
                <w:b/>
                <w:sz w:val="28"/>
                <w:lang w:val="en-US"/>
              </w:rPr>
              <w:t>Про надання дозволу на виготовлення проектів землеустрою щодо відведення земельних ділянок у власність для будівництва і обслуговування житлового будинку, господарських будівель і споруд гр. Петрина Ігору Степановичу</w:t>
            </w:r>
            <w:r w:rsidRPr="008C6E6E" w:rsidR="008C6E6E">
              <w:rPr>
                <w:b/>
                <w:sz w:val="28"/>
              </w:rPr>
            </w:r>
            <w:r w:rsidRPr="008C6E6E" w:rsidR="008C6E6E">
              <w:rPr>
                <w:b/>
                <w:sz w:val="28"/>
                <w:lang w:val="en-US"/>
              </w:rPr>
            </w:r>
            <w:r w:rsidRPr="008C6E6E" w:rsidR="008C6E6E">
              <w:rPr>
                <w:b/>
                <w:sz w:val="28"/>
              </w:rPr>
            </w:r>
            <w:r w:rsidRPr="008C6E6E" w:rsidR="008C6E6E">
              <w:rPr>
                <w:b/>
                <w:sz w:val="28"/>
                <w:lang w:val="en-US"/>
              </w:rPr>
            </w:r>
            <w:r w:rsidRPr="008C6E6E" w:rsidR="008C6E6E">
              <w:rPr>
                <w:b/>
                <w:sz w:val="28"/>
              </w:rPr>
            </w:r>
            <w:r w:rsidRPr="008C6E6E" w:rsidR="008C6E6E">
              <w:rPr>
                <w:b/>
                <w:sz w:val="28"/>
                <w:lang w:val="en-US"/>
              </w:rPr>
            </w:r>
            <w:r w:rsidRPr="008C6E6E" w:rsidR="008C6E6E">
              <w:rPr>
                <w:b/>
                <w:sz w:val="28"/>
              </w:rPr>
            </w:r>
          </w:p>
        </w:tc>
      </w:tr>
    </w:tbl>
    <w:p w:rsidRPr="00C32C7D" w:rsidR="003D3DAC" w:rsidP="006D0736" w:rsidRDefault="003D3DAC">
      <w:pPr>
        <w:rPr>
          <w:b/>
          <w:sz w:val="28"/>
          <w:szCs w:val="28"/>
        </w:rPr>
      </w:pPr>
    </w:p>
    <w:p w:rsidRPr="00C32C7D" w:rsidR="002E7407" w:rsidP="006D0736" w:rsidRDefault="002E7407">
      <w:pPr>
        <w:rPr>
          <w:sz w:val="28"/>
          <w:szCs w:val="28"/>
        </w:rPr>
      </w:pPr>
    </w:p>
    <w:p w:rsidRPr="00CB2D62" w:rsidR="002E7407" w:rsidP="006D0736" w:rsidRDefault="002E7407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name="_GoBack" w:id="1"/>
      <w:bookmarkEnd w:id="1"/>
    </w:p>
    <w:p w:rsidRPr="008E2971" w:rsidR="000807BF" w:rsidP="006D0736" w:rsidRDefault="000807BF">
      <w:pPr>
        <w:rPr>
          <w:sz w:val="28"/>
          <w:szCs w:val="28"/>
        </w:rPr>
      </w:pPr>
    </w:p>
    <w:p w:rsidRPr="00043711" w:rsidR="000807BF" w:rsidP="006D0736" w:rsidRDefault="000807BF">
      <w:pPr>
        <w:rPr>
          <w:sz w:val="28"/>
          <w:szCs w:val="28"/>
          <w:lang w:val="en-US"/>
        </w:rPr>
      </w:pPr>
    </w:p>
    <w:p w:rsidRPr="006F2805" w:rsidR="003D3DAC" w:rsidP="005D5923" w:rsidRDefault="003D3DAC">
      <w:pPr>
        <w:rPr>
          <w:sz w:val="28"/>
          <w:szCs w:val="28"/>
        </w:rPr>
      </w:pPr>
    </w:p>
    <w:p w:rsidRPr="006F2805" w:rsidR="00213958" w:rsidP="00471A72" w:rsidRDefault="00213958">
      <w:pPr>
        <w:rPr>
          <w:sz w:val="28"/>
          <w:szCs w:val="28"/>
        </w:rPr>
      </w:pPr>
    </w:p>
    <w:p w:rsidRPr="00B772B4" w:rsidR="00213958" w:rsidP="006D0736" w:rsidRDefault="00213958">
      <w:pPr>
        <w:rPr>
          <w:b/>
        </w:rPr>
      </w:pPr>
    </w:p>
    <w:sectPr w:rsidRPr="00B772B4" w:rsidR="00213958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17ED" w:rsidRDefault="009917ED">
      <w:r>
        <w:separator/>
      </w:r>
    </w:p>
  </w:endnote>
  <w:endnote w:type="continuationSeparator" w:id="0">
    <w:p w:rsidR="009917ED" w:rsidRDefault="009917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17ED" w:rsidRDefault="009917ED">
      <w:r>
        <w:separator/>
      </w:r>
    </w:p>
  </w:footnote>
  <w:footnote w:type="continuationSeparator" w:id="0">
    <w:p w:rsidR="009917ED" w:rsidRDefault="009917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63896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8FA525-C6D7-43E8-A3A5-5C9682558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93</Words>
  <Characters>54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Гучок Роман</cp:lastModifiedBy>
  <cp:revision>66</cp:revision>
  <cp:lastPrinted>2006-03-17T12:40:00Z</cp:lastPrinted>
  <dcterms:created xsi:type="dcterms:W3CDTF">2018-03-30T16:44:00Z</dcterms:created>
  <dcterms:modified xsi:type="dcterms:W3CDTF">2021-08-06T09:02:00Z</dcterms:modified>
</cp:coreProperties>
</file>