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23C39" w:rsidRPr="00986531" w:rsidRDefault="00423C39" w:rsidP="00423C3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23C39" w:rsidRPr="00986531" w:rsidRDefault="00423C39" w:rsidP="00423C3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23C39" w:rsidRPr="00986531" w:rsidRDefault="00423C39" w:rsidP="00423C3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23C39" w:rsidRPr="00986531" w:rsidRDefault="00423C39" w:rsidP="00423C3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23C39" w:rsidRPr="00986531" w:rsidRDefault="00423C39" w:rsidP="00423C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23C39" w:rsidRPr="00986531" w:rsidRDefault="00423C39" w:rsidP="00423C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23C39" w:rsidRPr="00986531" w:rsidRDefault="00423C39" w:rsidP="00423C3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23C39" w:rsidRPr="00986531" w:rsidRDefault="00423C39" w:rsidP="00423C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№133</w:t>
      </w:r>
    </w:p>
    <w:p w:rsidR="00423C39" w:rsidRPr="00986531" w:rsidRDefault="00423C39" w:rsidP="00423C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23C39" w:rsidRPr="00986531" w:rsidRDefault="00423C39" w:rsidP="00423C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розгляд заяв громадян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423C39" w:rsidRPr="00986531" w:rsidRDefault="00423C39" w:rsidP="00423C3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  заяви 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Дублянська міська рада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У проханні   громадянам: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1) Матвіїв Богдану Степановичу, що проживає в  м.Львів, вул. Ковальська, 23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2) Демчишин Олегу Мироновичу, що проживає в м. дубляни, вул. Б.Хмельницького, 89 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3) Колюбінському Богдану Павловичу, що проживає в с.М.Підліски, вул. Чорновола, 24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4) Якимович Олені Богданівні, що проживає в м. Дубляни, вул. І.Мазепи, 5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5) Орєшок Ірині Володимирівні, що проживає в м. Дубляни, вул. Зелена, 3/67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6) Рибчанській Христині Василівні, що проживає в м. Дубляни, вул. С. Стрільців, 5 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7) Федів Ростиславу Дмитровичу, що проживає  в м. Дубляни, вул. Б.Лепкого, 6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відмовити.</w:t>
      </w:r>
    </w:p>
    <w:p w:rsidR="00423C39" w:rsidRPr="00986531" w:rsidRDefault="00423C39" w:rsidP="00423C39">
      <w:pPr>
        <w:widowControl w:val="0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423C39" w:rsidRPr="00986531" w:rsidRDefault="00423C39" w:rsidP="00423C39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  <w:bookmarkStart w:id="1" w:name="_GoBack"/>
      <w:bookmarkEnd w:id="1"/>
    </w:p>
    <w:p w:rsidR="00423C39" w:rsidRPr="00986531" w:rsidRDefault="00423C39" w:rsidP="00423C39">
      <w:pPr>
        <w:ind w:firstLine="540"/>
        <w:jc w:val="both"/>
        <w:rPr>
          <w:color w:val="111111"/>
          <w:sz w:val="28"/>
          <w:szCs w:val="28"/>
        </w:rPr>
      </w:pPr>
    </w:p>
    <w:p w:rsidR="00423C39" w:rsidRPr="00986531" w:rsidRDefault="00423C39" w:rsidP="00423C3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F9D" w:rsidRDefault="00347F9D">
      <w:r>
        <w:separator/>
      </w:r>
    </w:p>
  </w:endnote>
  <w:endnote w:type="continuationSeparator" w:id="0">
    <w:p w:rsidR="00347F9D" w:rsidRDefault="0034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F9D" w:rsidRDefault="00347F9D">
      <w:r>
        <w:separator/>
      </w:r>
    </w:p>
  </w:footnote>
  <w:footnote w:type="continuationSeparator" w:id="0">
    <w:p w:rsidR="00347F9D" w:rsidRDefault="00347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F9D"/>
    <w:rsid w:val="003571CE"/>
    <w:rsid w:val="00397D8A"/>
    <w:rsid w:val="003C6815"/>
    <w:rsid w:val="003C695C"/>
    <w:rsid w:val="003D3DAC"/>
    <w:rsid w:val="00423C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0E4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23C3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23C3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23C3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23C3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4374A-02B3-40C5-8793-BF962FC0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2023-09-26T09:52:00Z</dcterms:modified>
</cp:coreProperties>
</file>