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35E5F" w:rsidRPr="00986531" w:rsidRDefault="00935E5F" w:rsidP="00935E5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35E5F" w:rsidRPr="00986531" w:rsidRDefault="00935E5F" w:rsidP="00935E5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35E5F" w:rsidRPr="00986531" w:rsidRDefault="00935E5F" w:rsidP="00935E5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35E5F" w:rsidRPr="00986531" w:rsidRDefault="00935E5F" w:rsidP="00935E5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35E5F" w:rsidRPr="00986531" w:rsidRDefault="00935E5F" w:rsidP="00935E5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35E5F" w:rsidRPr="00986531" w:rsidRDefault="00935E5F" w:rsidP="00935E5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35E5F" w:rsidRPr="00986531" w:rsidRDefault="00935E5F" w:rsidP="00935E5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35E5F" w:rsidRPr="00986531" w:rsidRDefault="00935E5F" w:rsidP="00935E5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№135</w:t>
      </w:r>
    </w:p>
    <w:p w:rsidR="00935E5F" w:rsidRPr="00986531" w:rsidRDefault="00935E5F" w:rsidP="00935E5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35E5F" w:rsidRPr="00986531" w:rsidRDefault="00935E5F" w:rsidP="00935E5F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технічної документації із землеустрою щодо встановлення (відновлення) меж земельної ділянки в натурі для передачі у власність для гаражного будівництва що знаходиться під гаражем №1 гр. Кметь Роману Петровичу</w:t>
      </w:r>
    </w:p>
    <w:p w:rsidR="00935E5F" w:rsidRPr="00986531" w:rsidRDefault="00935E5F" w:rsidP="00935E5F">
      <w:pPr>
        <w:ind w:firstLine="540"/>
        <w:jc w:val="both"/>
        <w:rPr>
          <w:color w:val="111111"/>
          <w:sz w:val="28"/>
          <w:szCs w:val="28"/>
        </w:rPr>
      </w:pPr>
    </w:p>
    <w:p w:rsidR="00935E5F" w:rsidRPr="00986531" w:rsidRDefault="00935E5F" w:rsidP="00935E5F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Розглянувши заяви і додані документи гр. Кметь Романа Петровича, який проживає в м. Дубляни, вул. Б.Інститутська, 4/14 «Про надання дозволу на виготовлення технічної документації із землеустрою щодо встановлення (відновлення) меж земельної ділянки в натурі для передачі у власність для гаражного будівництва що знаходиться під гаражем №1».Дублянська міська рада </w:t>
      </w:r>
    </w:p>
    <w:p w:rsidR="00935E5F" w:rsidRPr="00986531" w:rsidRDefault="00935E5F" w:rsidP="00935E5F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35E5F" w:rsidRPr="00986531" w:rsidRDefault="00935E5F" w:rsidP="00935E5F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Надати дозвіл на виготовлення технічної документації із землеустрою щодо встановлення (відновлення) меж земельної ділянки в натурі для передачі у власність для гаражного будівництва що знаходиться під гаражем №1 по вул. Б.Інститутській, м. Дубляни.</w:t>
      </w:r>
    </w:p>
    <w:p w:rsidR="00935E5F" w:rsidRPr="00986531" w:rsidRDefault="00935E5F" w:rsidP="00935E5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2. Гр Кметь Роману Петровичу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935E5F" w:rsidRPr="00986531" w:rsidRDefault="00935E5F" w:rsidP="00935E5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Кметь Роману Петровичу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935E5F" w:rsidRPr="00986531" w:rsidRDefault="00935E5F" w:rsidP="00935E5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935E5F" w:rsidRPr="00986531" w:rsidRDefault="00935E5F" w:rsidP="00935E5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35E5F" w:rsidRPr="00986531" w:rsidRDefault="00935E5F" w:rsidP="00935E5F">
      <w:pPr>
        <w:ind w:firstLine="540"/>
        <w:jc w:val="both"/>
        <w:rPr>
          <w:color w:val="111111"/>
          <w:sz w:val="28"/>
          <w:szCs w:val="28"/>
        </w:rPr>
      </w:pPr>
    </w:p>
    <w:p w:rsidR="00935E5F" w:rsidRPr="00986531" w:rsidRDefault="00935E5F" w:rsidP="00935E5F">
      <w:pPr>
        <w:ind w:firstLine="540"/>
        <w:jc w:val="both"/>
        <w:rPr>
          <w:color w:val="111111"/>
          <w:sz w:val="28"/>
          <w:szCs w:val="28"/>
        </w:rPr>
      </w:pPr>
    </w:p>
    <w:p w:rsidR="00935E5F" w:rsidRPr="00986531" w:rsidRDefault="00935E5F" w:rsidP="00935E5F">
      <w:pPr>
        <w:ind w:firstLine="540"/>
        <w:jc w:val="both"/>
        <w:rPr>
          <w:color w:val="111111"/>
          <w:sz w:val="28"/>
          <w:szCs w:val="28"/>
        </w:rPr>
      </w:pPr>
    </w:p>
    <w:p w:rsidR="00935E5F" w:rsidRPr="00986531" w:rsidRDefault="00935E5F" w:rsidP="00935E5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9CF" w:rsidRDefault="00FE49CF">
      <w:r>
        <w:separator/>
      </w:r>
    </w:p>
  </w:endnote>
  <w:endnote w:type="continuationSeparator" w:id="0">
    <w:p w:rsidR="00FE49CF" w:rsidRDefault="00FE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9CF" w:rsidRDefault="00FE49CF">
      <w:r>
        <w:separator/>
      </w:r>
    </w:p>
  </w:footnote>
  <w:footnote w:type="continuationSeparator" w:id="0">
    <w:p w:rsidR="00FE49CF" w:rsidRDefault="00FE4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35E5F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E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35E5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35E5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35E5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35E5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598B7-26BF-416E-BE00-3C3B6E73E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1064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2023-09-26T09:53:00Z</dcterms:modified>
</cp:coreProperties>
</file>