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A5F47" w:rsidRPr="00986531" w:rsidRDefault="006A5F47" w:rsidP="006A5F4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A5F47" w:rsidRPr="00986531" w:rsidRDefault="006A5F47" w:rsidP="006A5F4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A5F47" w:rsidRPr="00986531" w:rsidRDefault="006A5F47" w:rsidP="006A5F4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A5F47" w:rsidRPr="00986531" w:rsidRDefault="006A5F47" w:rsidP="006A5F4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A5F47" w:rsidRPr="00986531" w:rsidRDefault="006A5F47" w:rsidP="006A5F4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A5F47" w:rsidRPr="00986531" w:rsidRDefault="006A5F47" w:rsidP="006A5F4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№144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на території Дублянської міської ради (в межах населеного пункту) Львівського національного аграрного  університету для розміщення і експлуатації навчальних, виробничих будівель і споруд та зелених насаджень орієнтовною площею 110га на підставі Державного акту на право постійного користування серія </w:t>
      </w:r>
      <w:r w:rsidRPr="00986531">
        <w:rPr>
          <w:color w:val="111111"/>
          <w:sz w:val="28"/>
          <w:szCs w:val="28"/>
          <w:lang w:val="en-US"/>
        </w:rPr>
        <w:t>II</w:t>
      </w:r>
      <w:r w:rsidRPr="00986531">
        <w:rPr>
          <w:color w:val="111111"/>
          <w:sz w:val="28"/>
          <w:szCs w:val="28"/>
        </w:rPr>
        <w:t>-ЛВ №003595 від 05.10.1998р.</w:t>
      </w:r>
    </w:p>
    <w:p w:rsidR="006A5F47" w:rsidRPr="00986531" w:rsidRDefault="006A5F47" w:rsidP="006A5F47">
      <w:pPr>
        <w:widowControl w:val="0"/>
        <w:tabs>
          <w:tab w:val="left" w:pos="7157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 xml:space="preserve">Розглянувши заяву і додані документи Львівського національного   аграрного університету, Дублянська міська рада 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1. Надати дозвіл на виготовлення технічної документації із землеустрою щодо встановлення (відновлення) меж земельної ділянки в натурі (на місцевості) на території Дублянської міської ради (в межах населеного пункту) Львівського національного аграрного  університету для розміщення і експлуатації навчальних, виробничих будівель і споруд та зелених насаджень орієнтовною площею 110га на підставі Державного акту на право постійного користування серія </w:t>
      </w:r>
      <w:r w:rsidRPr="00986531">
        <w:rPr>
          <w:color w:val="111111"/>
          <w:sz w:val="28"/>
          <w:szCs w:val="28"/>
          <w:lang w:val="en-US"/>
        </w:rPr>
        <w:t>II</w:t>
      </w:r>
      <w:r w:rsidRPr="00986531">
        <w:rPr>
          <w:color w:val="111111"/>
          <w:sz w:val="28"/>
          <w:szCs w:val="28"/>
        </w:rPr>
        <w:t>-ЛВ №003595 від 05.10.1998р.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Львівському національному  аграрному університету звернутися у відповідну сертифіковану землевпорядну організацію для виготовлення технічної документації із землеустрою.</w:t>
      </w:r>
    </w:p>
    <w:p w:rsidR="006A5F47" w:rsidRPr="00986531" w:rsidRDefault="006A5F47" w:rsidP="006A5F47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Львівському національному  аграрному університету виготовлену та погоджену технічну документацію із землеустрою представити на затвердження Дублянській міській раді.</w:t>
      </w:r>
    </w:p>
    <w:p w:rsidR="006A5F47" w:rsidRPr="00986531" w:rsidRDefault="006A5F47" w:rsidP="006A5F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986531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6A5F47" w:rsidRPr="00986531" w:rsidRDefault="006A5F47" w:rsidP="006A5F47">
      <w:pPr>
        <w:pStyle w:val="a9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 w:val="0"/>
          <w:color w:val="111111"/>
          <w:szCs w:val="28"/>
        </w:rPr>
      </w:pPr>
    </w:p>
    <w:p w:rsidR="006A5F47" w:rsidRPr="00986531" w:rsidRDefault="006A5F47" w:rsidP="006A5F47">
      <w:pPr>
        <w:pStyle w:val="a9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 w:val="0"/>
          <w:color w:val="111111"/>
          <w:szCs w:val="28"/>
        </w:rPr>
      </w:pPr>
    </w:p>
    <w:p w:rsidR="006A5F47" w:rsidRPr="00986531" w:rsidRDefault="006A5F47" w:rsidP="006A5F47">
      <w:pPr>
        <w:pStyle w:val="a9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 w:val="0"/>
          <w:color w:val="111111"/>
          <w:szCs w:val="28"/>
        </w:rPr>
      </w:pPr>
    </w:p>
    <w:p w:rsidR="006A5F47" w:rsidRPr="00986531" w:rsidRDefault="006A5F47" w:rsidP="006A5F4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  <w:sz w:val="28"/>
          <w:szCs w:val="28"/>
        </w:rPr>
      </w:pPr>
    </w:p>
    <w:p w:rsidR="006A5F47" w:rsidRPr="00986531" w:rsidRDefault="006A5F47" w:rsidP="006A5F4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A30" w:rsidRDefault="00853A30">
      <w:r>
        <w:separator/>
      </w:r>
    </w:p>
  </w:endnote>
  <w:endnote w:type="continuationSeparator" w:id="0">
    <w:p w:rsidR="00853A30" w:rsidRDefault="0085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A30" w:rsidRDefault="00853A30">
      <w:r>
        <w:separator/>
      </w:r>
    </w:p>
  </w:footnote>
  <w:footnote w:type="continuationSeparator" w:id="0">
    <w:p w:rsidR="00853A30" w:rsidRDefault="00853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5F47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3A3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A5F4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A5F4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A5F4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A5F4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A139-1701-4E22-B37E-FD9C77E9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1154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2023-09-26T10:03:00Z</dcterms:modified>
</cp:coreProperties>
</file>