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0452C" w:rsidRPr="00986531" w:rsidRDefault="00A0452C" w:rsidP="00A0452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A0452C" w:rsidRPr="00986531" w:rsidRDefault="00A0452C" w:rsidP="00A0452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A0452C" w:rsidRPr="00986531" w:rsidRDefault="00A0452C" w:rsidP="00A0452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0452C" w:rsidRPr="00986531" w:rsidRDefault="00A0452C" w:rsidP="00A0452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A0452C" w:rsidRPr="00986531" w:rsidRDefault="00A0452C" w:rsidP="00A0452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0452C" w:rsidRPr="00986531" w:rsidRDefault="00A0452C" w:rsidP="00A0452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A0452C" w:rsidRPr="00986531" w:rsidRDefault="00A0452C" w:rsidP="00A0452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0452C" w:rsidRPr="00986531" w:rsidRDefault="00A0452C" w:rsidP="00A0452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№148</w:t>
      </w:r>
    </w:p>
    <w:p w:rsidR="00A0452C" w:rsidRPr="00986531" w:rsidRDefault="00A0452C" w:rsidP="00A0452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A0452C" w:rsidRPr="00986531" w:rsidRDefault="00A0452C" w:rsidP="00A0452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26, площею 0,1000га, кадастровий №4622710200:10:000:0198, гр. Харачко Юлії Зіновіївні</w:t>
      </w:r>
    </w:p>
    <w:p w:rsidR="00A0452C" w:rsidRPr="00986531" w:rsidRDefault="00A0452C" w:rsidP="00A0452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A0452C" w:rsidRPr="00986531" w:rsidRDefault="00A0452C" w:rsidP="00A0452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Харачко Юлії Зіновіївни, що проживає в с.М.Підліски, вул. Південна, 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0452C" w:rsidRPr="00986531" w:rsidRDefault="00A0452C" w:rsidP="00A0452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A0452C" w:rsidRPr="00986531" w:rsidRDefault="00A0452C" w:rsidP="00A0452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26, площею 0,1000га, кадастровий №4622710200:10:000:0198, гр. Харачко Юлії Зіновіївні.</w:t>
      </w:r>
    </w:p>
    <w:p w:rsidR="00A0452C" w:rsidRPr="00986531" w:rsidRDefault="00A0452C" w:rsidP="00A0452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вул.Польова, 26, площею 0,1000га, кадастровий №4622710200:10:000:0198, гр. Харачко Юлії Зіновіївні.</w:t>
      </w:r>
    </w:p>
    <w:p w:rsidR="00A0452C" w:rsidRPr="00986531" w:rsidRDefault="00A0452C" w:rsidP="00A0452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Харачко Юлії Зіновіївні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№4622710200:10:000:0198.</w:t>
      </w:r>
    </w:p>
    <w:p w:rsidR="00A0452C" w:rsidRPr="00986531" w:rsidRDefault="00A0452C" w:rsidP="00A0452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0452C" w:rsidRPr="00986531" w:rsidRDefault="00A0452C" w:rsidP="00A0452C">
      <w:pPr>
        <w:pStyle w:val="a9"/>
        <w:widowControl w:val="0"/>
        <w:ind w:firstLine="540"/>
        <w:rPr>
          <w:color w:val="111111"/>
          <w:szCs w:val="28"/>
        </w:rPr>
      </w:pPr>
    </w:p>
    <w:p w:rsidR="00A0452C" w:rsidRPr="00986531" w:rsidRDefault="00A0452C" w:rsidP="00A0452C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A0452C" w:rsidRPr="00986531" w:rsidRDefault="00A0452C" w:rsidP="00A0452C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D3DAC" w:rsidRPr="00C32C7D" w:rsidRDefault="00A0452C" w:rsidP="00A0452C">
      <w:pPr>
        <w:rPr>
          <w:b/>
          <w:sz w:val="28"/>
          <w:szCs w:val="28"/>
        </w:rPr>
      </w:pPr>
      <w:r w:rsidRPr="00986531">
        <w:rPr>
          <w:b/>
          <w:color w:val="111111"/>
          <w:szCs w:val="28"/>
        </w:rPr>
        <w:t>Міський голова                             В.Ю. 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E59" w:rsidRDefault="00D27E59">
      <w:r>
        <w:separator/>
      </w:r>
    </w:p>
  </w:endnote>
  <w:endnote w:type="continuationSeparator" w:id="0">
    <w:p w:rsidR="00D27E59" w:rsidRDefault="00D2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E59" w:rsidRDefault="00D27E59">
      <w:r>
        <w:separator/>
      </w:r>
    </w:p>
  </w:footnote>
  <w:footnote w:type="continuationSeparator" w:id="0">
    <w:p w:rsidR="00D27E59" w:rsidRDefault="00D27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452C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7E59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0452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0452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0452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0452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B7323-3AE5-47A2-B9CD-F8555CE1E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1114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2023-09-26T10:07:00Z</dcterms:modified>
</cp:coreProperties>
</file>