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F02DF" w:rsidRPr="00986531" w:rsidRDefault="006F02DF" w:rsidP="006F02D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6F02DF" w:rsidRPr="00986531" w:rsidRDefault="006F02DF" w:rsidP="006F02D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6F02DF" w:rsidRPr="00986531" w:rsidRDefault="006F02DF" w:rsidP="006F02D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F02DF" w:rsidRPr="00986531" w:rsidRDefault="006F02DF" w:rsidP="006F02D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6F02DF" w:rsidRPr="00986531" w:rsidRDefault="006F02DF" w:rsidP="006F02D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F02DF" w:rsidRPr="00986531" w:rsidRDefault="006F02DF" w:rsidP="006F02D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6F02DF" w:rsidRPr="00986531" w:rsidRDefault="006F02DF" w:rsidP="006F02D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F02DF" w:rsidRPr="00986531" w:rsidRDefault="006F02DF" w:rsidP="006F02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№149</w:t>
      </w:r>
    </w:p>
    <w:p w:rsidR="006F02DF" w:rsidRPr="00986531" w:rsidRDefault="006F02DF" w:rsidP="006F02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6F02DF" w:rsidRPr="00986531" w:rsidRDefault="006F02DF" w:rsidP="006F02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194, площею 0,1000га, кадастровий №4622710200:08:000:0070, гр. Шепеленко Вадиму Миколайовичу</w:t>
      </w:r>
    </w:p>
    <w:p w:rsidR="006F02DF" w:rsidRPr="00986531" w:rsidRDefault="006F02DF" w:rsidP="006F02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6F02DF" w:rsidRPr="00986531" w:rsidRDefault="006F02DF" w:rsidP="006F02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Шепеленко Вадима Миколайовича, що проживає в м.Дніпропетровськ, вул. Придніпровська, 44а,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F02DF" w:rsidRPr="00986531" w:rsidRDefault="006F02DF" w:rsidP="006F02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6F02DF" w:rsidRPr="00986531" w:rsidRDefault="006F02DF" w:rsidP="006F02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194, площею 0,1000га, кадастровий №4622710200:08:000:0070, гр. Шепеленко Вадиму Миколайовичу.</w:t>
      </w:r>
    </w:p>
    <w:p w:rsidR="006F02DF" w:rsidRPr="00986531" w:rsidRDefault="006F02DF" w:rsidP="006F02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194, площею 0,1000га, кадастровий №4622710200:08:000:0070, гр. Шепеленко Вадиму Миколайовичу.</w:t>
      </w:r>
    </w:p>
    <w:p w:rsidR="006F02DF" w:rsidRPr="00986531" w:rsidRDefault="006F02DF" w:rsidP="006F02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Шепеленко Вадиму Миколайовичу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№4622710200:08:000:0070.</w:t>
      </w:r>
    </w:p>
    <w:p w:rsidR="006F02DF" w:rsidRPr="00986531" w:rsidRDefault="006F02DF" w:rsidP="006F02D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F02DF" w:rsidRPr="00986531" w:rsidRDefault="006F02DF" w:rsidP="006F02DF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6F02DF" w:rsidRPr="00986531" w:rsidRDefault="006F02DF" w:rsidP="006F02D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F02DF" w:rsidRPr="00986531" w:rsidRDefault="006F02DF" w:rsidP="006F02D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F02DF" w:rsidRPr="00986531" w:rsidRDefault="006F02DF" w:rsidP="006F02D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222" w:rsidRDefault="00477222">
      <w:r>
        <w:separator/>
      </w:r>
    </w:p>
  </w:endnote>
  <w:endnote w:type="continuationSeparator" w:id="0">
    <w:p w:rsidR="00477222" w:rsidRDefault="00477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222" w:rsidRDefault="00477222">
      <w:r>
        <w:separator/>
      </w:r>
    </w:p>
  </w:footnote>
  <w:footnote w:type="continuationSeparator" w:id="0">
    <w:p w:rsidR="00477222" w:rsidRDefault="00477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22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02DF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F02D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F02D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F02D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F02D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B35F8-1C83-4973-A8AA-C2DEA30D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1142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2023-09-26T10:08:00Z</dcterms:modified>
</cp:coreProperties>
</file>