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A06F5" w:rsidRPr="00986531" w:rsidRDefault="00EA06F5" w:rsidP="00EA06F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EA06F5" w:rsidRPr="00986531" w:rsidRDefault="00EA06F5" w:rsidP="00EA06F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EA06F5" w:rsidRPr="00986531" w:rsidRDefault="00EA06F5" w:rsidP="00EA06F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A06F5" w:rsidRPr="00986531" w:rsidRDefault="00EA06F5" w:rsidP="00EA06F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EA06F5" w:rsidRPr="00986531" w:rsidRDefault="00EA06F5" w:rsidP="00EA06F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A06F5" w:rsidRPr="00986531" w:rsidRDefault="00EA06F5" w:rsidP="00EA06F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РІШЕННЯ</w:t>
      </w:r>
    </w:p>
    <w:p w:rsidR="00EA06F5" w:rsidRPr="00986531" w:rsidRDefault="00EA06F5" w:rsidP="00EA06F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A06F5" w:rsidRPr="00986531" w:rsidRDefault="00EA06F5" w:rsidP="00EA06F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№158</w:t>
      </w:r>
    </w:p>
    <w:p w:rsidR="00EA06F5" w:rsidRPr="00986531" w:rsidRDefault="00EA06F5" w:rsidP="00EA06F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EA06F5" w:rsidRPr="00986531" w:rsidRDefault="00EA06F5" w:rsidP="00EA06F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Про надання дозволу на виготовлення </w:t>
      </w:r>
      <w:r>
        <w:rPr>
          <w:color w:val="111111"/>
          <w:sz w:val="28"/>
          <w:szCs w:val="28"/>
        </w:rPr>
        <w:t xml:space="preserve"> проекту землеустрою </w:t>
      </w:r>
      <w:r w:rsidRPr="00986531">
        <w:rPr>
          <w:color w:val="111111"/>
          <w:sz w:val="28"/>
          <w:szCs w:val="28"/>
        </w:rPr>
        <w:t xml:space="preserve"> щодо відведення земельної ділянки для ведення садівництва орієнтовною площею 0,05га, за адресою м. Дубляни, Садівниче товариство «Підмога» (Код ЄДРПОУ 36761846),  гр. Наконечному Роману Андрійовичу</w:t>
      </w:r>
    </w:p>
    <w:p w:rsidR="00EA06F5" w:rsidRPr="00986531" w:rsidRDefault="00EA06F5" w:rsidP="00EA06F5">
      <w:pPr>
        <w:ind w:firstLine="540"/>
        <w:jc w:val="both"/>
        <w:rPr>
          <w:color w:val="111111"/>
          <w:sz w:val="28"/>
          <w:szCs w:val="28"/>
        </w:rPr>
      </w:pPr>
    </w:p>
    <w:p w:rsidR="00EA06F5" w:rsidRPr="00986531" w:rsidRDefault="00EA06F5" w:rsidP="00EA06F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і додані документи гр. Наконечного Романа Андрійовича</w:t>
      </w:r>
    </w:p>
    <w:p w:rsidR="00EA06F5" w:rsidRPr="00986531" w:rsidRDefault="00EA06F5" w:rsidP="00EA06F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надання  дозволу на  виготовлення проекту землеустрою щодо відведення земельної ділянки для ведення садівництва орієнтовною площею 0,05га,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</w:t>
      </w:r>
    </w:p>
    <w:p w:rsidR="00EA06F5" w:rsidRPr="00986531" w:rsidRDefault="00EA06F5" w:rsidP="00EA06F5">
      <w:pPr>
        <w:ind w:firstLine="540"/>
        <w:jc w:val="both"/>
        <w:rPr>
          <w:bCs/>
          <w:color w:val="111111"/>
          <w:sz w:val="28"/>
          <w:szCs w:val="28"/>
        </w:rPr>
      </w:pPr>
      <w:r w:rsidRPr="00986531">
        <w:rPr>
          <w:bCs/>
          <w:color w:val="111111"/>
          <w:sz w:val="28"/>
          <w:szCs w:val="28"/>
        </w:rPr>
        <w:t>ВИРІШИЛА:</w:t>
      </w:r>
    </w:p>
    <w:p w:rsidR="00EA06F5" w:rsidRPr="00986531" w:rsidRDefault="00EA06F5" w:rsidP="00EA06F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Надати дозвіл на виготовлення проекту землеустрою щодо відведення земельної ділянки для ведення садівництва орієнтовною площею 0,05га за адресою м. Дубляни, Садівниче товариство «Підмога» (Код ЄДРПОУ 36761846),  гр. Наконечному Роману Андрійовичу</w:t>
      </w:r>
    </w:p>
    <w:p w:rsidR="00EA06F5" w:rsidRPr="00986531" w:rsidRDefault="00EA06F5" w:rsidP="00EA06F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Гр. Наконечному Роману Андрійовичу звернутися у відповідну сертифіковану землевпорядну організацію для розроблення землевпорядної документації.</w:t>
      </w:r>
    </w:p>
    <w:p w:rsidR="00EA06F5" w:rsidRPr="00986531" w:rsidRDefault="00EA06F5" w:rsidP="00EA06F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3. Гр. Наконечному Роману Андрійовичу розроблену і погоджену у встановленому законодавством порядку землевпорядну документацію подати на затвердження до Дублянської міської ради.</w:t>
      </w:r>
    </w:p>
    <w:p w:rsidR="00EA06F5" w:rsidRPr="00986531" w:rsidRDefault="00EA06F5" w:rsidP="00EA06F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A06F5" w:rsidRPr="00986531" w:rsidRDefault="00EA06F5" w:rsidP="00EA06F5">
      <w:pPr>
        <w:ind w:firstLine="540"/>
        <w:rPr>
          <w:color w:val="111111"/>
          <w:sz w:val="28"/>
          <w:szCs w:val="28"/>
        </w:rPr>
      </w:pPr>
    </w:p>
    <w:p w:rsidR="00EA06F5" w:rsidRPr="00986531" w:rsidRDefault="00EA06F5" w:rsidP="00EA06F5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EA06F5" w:rsidRPr="00986531" w:rsidRDefault="00EA06F5" w:rsidP="00EA06F5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EA06F5" w:rsidRPr="00986531" w:rsidRDefault="00EA06F5" w:rsidP="00EA06F5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2B9" w:rsidRDefault="005A02B9">
      <w:r>
        <w:separator/>
      </w:r>
    </w:p>
  </w:endnote>
  <w:endnote w:type="continuationSeparator" w:id="0">
    <w:p w:rsidR="005A02B9" w:rsidRDefault="005A0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2B9" w:rsidRDefault="005A02B9">
      <w:r>
        <w:separator/>
      </w:r>
    </w:p>
  </w:footnote>
  <w:footnote w:type="continuationSeparator" w:id="0">
    <w:p w:rsidR="005A02B9" w:rsidRDefault="005A02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02B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06F5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A06F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A06F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A06F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A06F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FE302-3D79-4536-B788-F1DF4B80C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9657</Words>
  <Characters>5505</Characters>
  <Application>Microsoft Office Word</Application>
  <DocSecurity>0</DocSecurity>
  <Lines>45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2023-09-26T10:32:00Z</dcterms:modified>
</cp:coreProperties>
</file>