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B32B1C" w:rsidRPr="00986531" w:rsidRDefault="00B32B1C" w:rsidP="00B32B1C">
      <w:pPr>
        <w:widowControl w:val="0"/>
        <w:ind w:firstLine="540"/>
        <w:jc w:val="center"/>
        <w:rPr>
          <w:b/>
          <w:color w:val="111111"/>
          <w:sz w:val="28"/>
          <w:szCs w:val="28"/>
        </w:rPr>
      </w:pPr>
      <w:r w:rsidRPr="00986531">
        <w:rPr>
          <w:b/>
          <w:color w:val="111111"/>
          <w:sz w:val="28"/>
          <w:szCs w:val="28"/>
        </w:rPr>
        <w:t>УКРАЇНА</w:t>
      </w:r>
    </w:p>
    <w:p w:rsidR="00B32B1C" w:rsidRPr="00986531" w:rsidRDefault="00B32B1C" w:rsidP="00B32B1C">
      <w:pPr>
        <w:pStyle w:val="a9"/>
        <w:widowControl w:val="0"/>
        <w:ind w:firstLine="540"/>
        <w:rPr>
          <w:color w:val="111111"/>
          <w:szCs w:val="28"/>
        </w:rPr>
      </w:pPr>
      <w:r w:rsidRPr="00986531">
        <w:rPr>
          <w:color w:val="111111"/>
          <w:szCs w:val="28"/>
        </w:rPr>
        <w:t>ДУБЛЯНСЬКА МІСЬКА РАДА</w:t>
      </w:r>
    </w:p>
    <w:p w:rsidR="00B32B1C" w:rsidRPr="00986531" w:rsidRDefault="00B32B1C" w:rsidP="00B32B1C">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B32B1C" w:rsidRPr="00986531" w:rsidRDefault="00B32B1C" w:rsidP="00B32B1C">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B32B1C" w:rsidRPr="00986531" w:rsidRDefault="00B32B1C" w:rsidP="00B32B1C">
      <w:pPr>
        <w:pStyle w:val="8"/>
        <w:widowControl w:val="0"/>
        <w:spacing w:before="0" w:after="0"/>
        <w:ind w:firstLine="540"/>
        <w:jc w:val="center"/>
        <w:rPr>
          <w:b/>
          <w:i w:val="0"/>
          <w:color w:val="111111"/>
          <w:sz w:val="28"/>
          <w:szCs w:val="28"/>
          <w:lang w:val="uk-UA"/>
        </w:rPr>
      </w:pPr>
    </w:p>
    <w:p w:rsidR="00B32B1C" w:rsidRPr="00986531" w:rsidRDefault="00B32B1C" w:rsidP="00B32B1C">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B32B1C" w:rsidRPr="00986531" w:rsidRDefault="00B32B1C" w:rsidP="00B32B1C">
      <w:pPr>
        <w:widowControl w:val="0"/>
        <w:ind w:firstLine="540"/>
        <w:jc w:val="both"/>
        <w:rPr>
          <w:color w:val="111111"/>
          <w:sz w:val="28"/>
          <w:szCs w:val="28"/>
        </w:rPr>
      </w:pPr>
    </w:p>
    <w:p w:rsidR="00B32B1C" w:rsidRPr="00986531" w:rsidRDefault="00B32B1C" w:rsidP="00B32B1C">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№181</w:t>
      </w:r>
    </w:p>
    <w:p w:rsidR="00B32B1C" w:rsidRPr="00986531" w:rsidRDefault="00B32B1C" w:rsidP="00B32B1C">
      <w:pPr>
        <w:widowControl w:val="0"/>
        <w:ind w:firstLine="540"/>
        <w:jc w:val="both"/>
        <w:rPr>
          <w:color w:val="111111"/>
          <w:sz w:val="28"/>
          <w:szCs w:val="28"/>
        </w:rPr>
      </w:pPr>
      <w:r w:rsidRPr="00986531">
        <w:rPr>
          <w:color w:val="111111"/>
          <w:sz w:val="28"/>
          <w:szCs w:val="28"/>
        </w:rPr>
        <w:t xml:space="preserve">м.Дубляни </w:t>
      </w:r>
    </w:p>
    <w:p w:rsidR="00B32B1C" w:rsidRPr="00986531" w:rsidRDefault="00B32B1C" w:rsidP="00B32B1C">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Червоняк Ростиславі Богданівні</w:t>
      </w:r>
    </w:p>
    <w:p w:rsidR="00B32B1C" w:rsidRPr="00986531" w:rsidRDefault="00B32B1C" w:rsidP="00B32B1C">
      <w:pPr>
        <w:tabs>
          <w:tab w:val="left" w:pos="4427"/>
        </w:tabs>
        <w:ind w:firstLine="540"/>
        <w:jc w:val="both"/>
        <w:rPr>
          <w:color w:val="111111"/>
          <w:sz w:val="28"/>
          <w:szCs w:val="28"/>
        </w:rPr>
      </w:pPr>
      <w:r w:rsidRPr="00986531">
        <w:rPr>
          <w:color w:val="111111"/>
          <w:sz w:val="28"/>
          <w:szCs w:val="28"/>
        </w:rPr>
        <w:tab/>
      </w:r>
    </w:p>
    <w:p w:rsidR="00B32B1C" w:rsidRPr="00986531" w:rsidRDefault="00B32B1C" w:rsidP="00B32B1C">
      <w:pPr>
        <w:ind w:firstLine="540"/>
        <w:jc w:val="both"/>
        <w:rPr>
          <w:color w:val="111111"/>
          <w:sz w:val="28"/>
          <w:szCs w:val="28"/>
        </w:rPr>
      </w:pPr>
      <w:r w:rsidRPr="00986531">
        <w:rPr>
          <w:color w:val="111111"/>
          <w:sz w:val="28"/>
          <w:szCs w:val="28"/>
        </w:rPr>
        <w:t>Розглянувши заяву і додані документи гр. Червоняк Ростислави Богданівни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B32B1C" w:rsidRPr="00986531" w:rsidRDefault="00B32B1C" w:rsidP="00B32B1C">
      <w:pPr>
        <w:ind w:firstLine="540"/>
        <w:jc w:val="both"/>
        <w:rPr>
          <w:bCs/>
          <w:color w:val="111111"/>
          <w:sz w:val="28"/>
          <w:szCs w:val="28"/>
        </w:rPr>
      </w:pPr>
      <w:r w:rsidRPr="00986531">
        <w:rPr>
          <w:bCs/>
          <w:color w:val="111111"/>
          <w:sz w:val="28"/>
          <w:szCs w:val="28"/>
        </w:rPr>
        <w:t>ВИРІШИЛА:</w:t>
      </w:r>
    </w:p>
    <w:p w:rsidR="00B32B1C" w:rsidRPr="00986531" w:rsidRDefault="00B32B1C" w:rsidP="00B32B1C">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Червоняк Ростиславі Богданівні</w:t>
      </w:r>
    </w:p>
    <w:p w:rsidR="00B32B1C" w:rsidRPr="00986531" w:rsidRDefault="00B32B1C" w:rsidP="00B32B1C">
      <w:pPr>
        <w:ind w:firstLine="540"/>
        <w:jc w:val="both"/>
        <w:rPr>
          <w:color w:val="111111"/>
          <w:sz w:val="28"/>
          <w:szCs w:val="28"/>
        </w:rPr>
      </w:pPr>
      <w:r w:rsidRPr="00986531">
        <w:rPr>
          <w:color w:val="111111"/>
          <w:sz w:val="28"/>
          <w:szCs w:val="28"/>
        </w:rPr>
        <w:t>2. Гр. Червоняк Ростиславі Богданівні звернутися у відповідну сертифіковану землевпорядну організацію для розроблення землевпорядної документації.</w:t>
      </w:r>
    </w:p>
    <w:p w:rsidR="00B32B1C" w:rsidRPr="00986531" w:rsidRDefault="00B32B1C" w:rsidP="00B32B1C">
      <w:pPr>
        <w:ind w:firstLine="540"/>
        <w:jc w:val="both"/>
        <w:rPr>
          <w:color w:val="111111"/>
          <w:sz w:val="28"/>
          <w:szCs w:val="28"/>
        </w:rPr>
      </w:pPr>
      <w:r w:rsidRPr="00986531">
        <w:rPr>
          <w:color w:val="111111"/>
          <w:sz w:val="28"/>
          <w:szCs w:val="28"/>
        </w:rPr>
        <w:t xml:space="preserve">     3. Гр. Червоняк Ростиславі Богданівні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B32B1C" w:rsidRPr="00986531" w:rsidRDefault="00B32B1C" w:rsidP="00B32B1C">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B32B1C" w:rsidRPr="00986531" w:rsidRDefault="00B32B1C" w:rsidP="00B32B1C">
      <w:pPr>
        <w:ind w:firstLine="540"/>
        <w:rPr>
          <w:color w:val="111111"/>
          <w:sz w:val="28"/>
          <w:szCs w:val="28"/>
        </w:rPr>
      </w:pPr>
    </w:p>
    <w:p w:rsidR="00B32B1C" w:rsidRPr="00986531" w:rsidRDefault="00B32B1C" w:rsidP="00B32B1C">
      <w:pPr>
        <w:ind w:firstLine="540"/>
        <w:rPr>
          <w:color w:val="111111"/>
          <w:sz w:val="28"/>
          <w:szCs w:val="28"/>
        </w:rPr>
      </w:pPr>
    </w:p>
    <w:p w:rsidR="00B32B1C" w:rsidRPr="00986531" w:rsidRDefault="00B32B1C" w:rsidP="00B32B1C">
      <w:pPr>
        <w:widowControl w:val="0"/>
        <w:ind w:firstLine="540"/>
        <w:jc w:val="center"/>
        <w:rPr>
          <w:color w:val="111111"/>
          <w:sz w:val="28"/>
          <w:szCs w:val="28"/>
        </w:rPr>
      </w:pPr>
    </w:p>
    <w:p w:rsidR="00B32B1C" w:rsidRPr="00986531" w:rsidRDefault="00B32B1C" w:rsidP="00B32B1C">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548" w:rsidRDefault="00BE5548">
      <w:r>
        <w:separator/>
      </w:r>
    </w:p>
  </w:endnote>
  <w:endnote w:type="continuationSeparator" w:id="0">
    <w:p w:rsidR="00BE5548" w:rsidRDefault="00BE5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548" w:rsidRDefault="00BE5548">
      <w:r>
        <w:separator/>
      </w:r>
    </w:p>
  </w:footnote>
  <w:footnote w:type="continuationSeparator" w:id="0">
    <w:p w:rsidR="00BE5548" w:rsidRDefault="00BE55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32B1C"/>
    <w:rsid w:val="00B45B11"/>
    <w:rsid w:val="00B772B4"/>
    <w:rsid w:val="00B82B9B"/>
    <w:rsid w:val="00B92F91"/>
    <w:rsid w:val="00BE5548"/>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B32B1C"/>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B32B1C"/>
    <w:rPr>
      <w:i/>
      <w:iCs/>
      <w:sz w:val="24"/>
      <w:szCs w:val="24"/>
    </w:rPr>
  </w:style>
  <w:style w:type="paragraph" w:styleId="a9">
    <w:name w:val="Title"/>
    <w:basedOn w:val="a"/>
    <w:link w:val="aa"/>
    <w:qFormat/>
    <w:rsid w:val="00B32B1C"/>
    <w:pPr>
      <w:jc w:val="center"/>
    </w:pPr>
    <w:rPr>
      <w:b/>
      <w:sz w:val="28"/>
    </w:rPr>
  </w:style>
  <w:style w:type="character" w:customStyle="1" w:styleId="aa">
    <w:name w:val="Назва Знак"/>
    <w:basedOn w:val="a0"/>
    <w:link w:val="a9"/>
    <w:rsid w:val="00B32B1C"/>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65A33-D56D-4265-AB59-E03B331B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9657</Words>
  <Characters>5506</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2023-09-26T10:53:00Z</dcterms:modified>
</cp:coreProperties>
</file>