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03B46" w:rsidRPr="00970C9E" w:rsidRDefault="00403B46" w:rsidP="00403B46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УКРАЇНА</w:t>
      </w:r>
    </w:p>
    <w:p w:rsidR="00403B46" w:rsidRPr="00970C9E" w:rsidRDefault="00403B46" w:rsidP="00403B46">
      <w:pPr>
        <w:pStyle w:val="a9"/>
        <w:widowControl w:val="0"/>
        <w:ind w:firstLine="540"/>
        <w:rPr>
          <w:szCs w:val="28"/>
        </w:rPr>
      </w:pPr>
      <w:r w:rsidRPr="00970C9E">
        <w:rPr>
          <w:szCs w:val="28"/>
        </w:rPr>
        <w:t>ДУБЛЯНСЬКА МІСЬКА РАДА</w:t>
      </w:r>
    </w:p>
    <w:p w:rsidR="00403B46" w:rsidRPr="00970C9E" w:rsidRDefault="00403B46" w:rsidP="00403B46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ЖОВКІВСЬКОГО РАЙОНУ ЛЬВІВСЬКОЇ ОБЛАСТІ</w:t>
      </w:r>
    </w:p>
    <w:p w:rsidR="00403B46" w:rsidRPr="00970C9E" w:rsidRDefault="00403B46" w:rsidP="00403B46">
      <w:pPr>
        <w:widowControl w:val="0"/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/ перша  сесія  сьомого демократичного скликання /</w:t>
      </w:r>
    </w:p>
    <w:p w:rsidR="00403B46" w:rsidRPr="00970C9E" w:rsidRDefault="00403B46" w:rsidP="00403B4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403B46" w:rsidRPr="00970C9E" w:rsidRDefault="00403B46" w:rsidP="00403B4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70C9E">
        <w:rPr>
          <w:b/>
          <w:i w:val="0"/>
          <w:sz w:val="28"/>
          <w:szCs w:val="28"/>
          <w:lang w:val="uk-UA"/>
        </w:rPr>
        <w:t>РІШЕННЯ</w:t>
      </w:r>
    </w:p>
    <w:p w:rsidR="00403B46" w:rsidRPr="00970C9E" w:rsidRDefault="00403B46" w:rsidP="00403B46">
      <w:pPr>
        <w:widowControl w:val="0"/>
        <w:ind w:firstLine="540"/>
        <w:jc w:val="both"/>
        <w:rPr>
          <w:sz w:val="28"/>
          <w:szCs w:val="28"/>
        </w:rPr>
      </w:pPr>
    </w:p>
    <w:p w:rsidR="00403B46" w:rsidRPr="00970C9E" w:rsidRDefault="00403B46" w:rsidP="00403B46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19 листопада </w:t>
      </w:r>
      <w:r w:rsidRPr="00970C9E">
        <w:rPr>
          <w:sz w:val="28"/>
          <w:szCs w:val="28"/>
        </w:rPr>
        <w:t>2015р.</w:t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  <w:t xml:space="preserve">                                      </w:t>
      </w:r>
      <w:r w:rsidRPr="00970C9E">
        <w:rPr>
          <w:sz w:val="28"/>
          <w:szCs w:val="28"/>
        </w:rPr>
        <w:tab/>
        <w:t>№3</w:t>
      </w:r>
    </w:p>
    <w:p w:rsidR="00403B46" w:rsidRPr="00970C9E" w:rsidRDefault="00403B46" w:rsidP="00403B46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м.Дубляни </w:t>
      </w:r>
    </w:p>
    <w:p w:rsidR="00403B46" w:rsidRPr="00970C9E" w:rsidRDefault="00403B46" w:rsidP="00403B46">
      <w:pPr>
        <w:ind w:firstLine="540"/>
        <w:jc w:val="both"/>
        <w:rPr>
          <w:sz w:val="28"/>
          <w:szCs w:val="28"/>
        </w:rPr>
      </w:pPr>
    </w:p>
    <w:p w:rsidR="00403B46" w:rsidRPr="00970C9E" w:rsidRDefault="00403B46" w:rsidP="00403B46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>Про порядок денний першої сесії сьомого демократичного скликання Дублянської міської ради</w:t>
      </w:r>
    </w:p>
    <w:p w:rsidR="00403B46" w:rsidRPr="00970C9E" w:rsidRDefault="00403B46" w:rsidP="00403B46">
      <w:pPr>
        <w:ind w:firstLine="540"/>
        <w:jc w:val="both"/>
        <w:rPr>
          <w:sz w:val="28"/>
          <w:szCs w:val="28"/>
        </w:rPr>
      </w:pPr>
    </w:p>
    <w:p w:rsidR="00403B46" w:rsidRPr="00970C9E" w:rsidRDefault="00403B46" w:rsidP="00403B46">
      <w:pPr>
        <w:pStyle w:val="1"/>
        <w:ind w:firstLine="540"/>
        <w:rPr>
          <w:b/>
          <w:szCs w:val="28"/>
        </w:rPr>
      </w:pPr>
      <w:r w:rsidRPr="00970C9E">
        <w:rPr>
          <w:b/>
          <w:szCs w:val="28"/>
        </w:rPr>
        <w:t>Керуючись ст. 26 Закону України “Про місцеве самоврядування в Україні”, Дублянська міська рада</w:t>
      </w:r>
    </w:p>
    <w:p w:rsidR="00403B46" w:rsidRPr="00970C9E" w:rsidRDefault="00403B46" w:rsidP="00403B46">
      <w:pPr>
        <w:pStyle w:val="20"/>
        <w:tabs>
          <w:tab w:val="left" w:pos="318"/>
        </w:tabs>
        <w:ind w:firstLine="360"/>
        <w:rPr>
          <w:sz w:val="28"/>
          <w:szCs w:val="28"/>
          <w:lang w:val="uk-UA"/>
        </w:rPr>
      </w:pPr>
      <w:r w:rsidRPr="00970C9E">
        <w:rPr>
          <w:sz w:val="28"/>
          <w:szCs w:val="28"/>
          <w:lang w:val="uk-UA"/>
        </w:rPr>
        <w:tab/>
      </w:r>
    </w:p>
    <w:p w:rsidR="00403B46" w:rsidRPr="00970C9E" w:rsidRDefault="00403B46" w:rsidP="00403B46">
      <w:pPr>
        <w:pStyle w:val="20"/>
        <w:tabs>
          <w:tab w:val="left" w:pos="318"/>
        </w:tabs>
        <w:ind w:firstLine="360"/>
        <w:rPr>
          <w:sz w:val="28"/>
          <w:szCs w:val="28"/>
          <w:lang w:val="uk-UA"/>
        </w:rPr>
      </w:pPr>
      <w:r w:rsidRPr="00970C9E">
        <w:rPr>
          <w:sz w:val="28"/>
          <w:szCs w:val="28"/>
          <w:lang w:val="uk-UA"/>
        </w:rPr>
        <w:t>ВИРІШИЛА:</w:t>
      </w:r>
    </w:p>
    <w:p w:rsidR="00403B46" w:rsidRPr="00970C9E" w:rsidRDefault="00403B46" w:rsidP="00403B46">
      <w:pPr>
        <w:tabs>
          <w:tab w:val="left" w:pos="284"/>
          <w:tab w:val="left" w:pos="426"/>
        </w:tabs>
        <w:ind w:firstLine="36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ab/>
        <w:t>1. Затвердити запропонований міським головою порядок денний першої сесії сьомого демократичного скликання Дублянської міської ради:</w:t>
      </w:r>
    </w:p>
    <w:p w:rsidR="00403B46" w:rsidRPr="00970C9E" w:rsidRDefault="00403B46" w:rsidP="00403B4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</w:t>
      </w:r>
      <w:r w:rsidRPr="00970C9E">
        <w:rPr>
          <w:sz w:val="28"/>
          <w:szCs w:val="28"/>
        </w:rPr>
        <w:t>. Про обрання секретаря Дублянської міської ради.</w:t>
      </w:r>
    </w:p>
    <w:p w:rsidR="00403B46" w:rsidRDefault="00403B46" w:rsidP="00403B4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70C9E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970C9E">
        <w:rPr>
          <w:sz w:val="28"/>
          <w:szCs w:val="28"/>
        </w:rPr>
        <w:t>.</w:t>
      </w:r>
      <w:r>
        <w:rPr>
          <w:sz w:val="28"/>
          <w:szCs w:val="28"/>
        </w:rPr>
        <w:t xml:space="preserve">1 </w:t>
      </w:r>
      <w:r w:rsidRPr="00970C9E">
        <w:rPr>
          <w:sz w:val="28"/>
          <w:szCs w:val="28"/>
        </w:rPr>
        <w:t xml:space="preserve">Про </w:t>
      </w:r>
      <w:r>
        <w:rPr>
          <w:sz w:val="28"/>
          <w:szCs w:val="28"/>
        </w:rPr>
        <w:t>припинення повноважень секретаря</w:t>
      </w:r>
      <w:r w:rsidRPr="00970C9E">
        <w:rPr>
          <w:sz w:val="28"/>
          <w:szCs w:val="28"/>
        </w:rPr>
        <w:t xml:space="preserve"> Дублянської міської ради.</w:t>
      </w:r>
    </w:p>
    <w:p w:rsidR="00403B46" w:rsidRPr="00970C9E" w:rsidRDefault="00403B46" w:rsidP="00403B4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2.2 </w:t>
      </w:r>
      <w:r w:rsidRPr="00970C9E">
        <w:rPr>
          <w:sz w:val="28"/>
          <w:szCs w:val="28"/>
        </w:rPr>
        <w:t>Про затвердження керуючого справами виконавчого комітету Дублянської міської ради</w:t>
      </w:r>
      <w:r>
        <w:rPr>
          <w:sz w:val="28"/>
          <w:szCs w:val="28"/>
        </w:rPr>
        <w:t>.</w:t>
      </w:r>
    </w:p>
    <w:p w:rsidR="00403B46" w:rsidRPr="00970C9E" w:rsidRDefault="00403B46" w:rsidP="00403B46">
      <w:pPr>
        <w:widowControl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r w:rsidRPr="00970C9E">
        <w:rPr>
          <w:sz w:val="28"/>
          <w:szCs w:val="28"/>
        </w:rPr>
        <w:t xml:space="preserve">Про </w:t>
      </w:r>
      <w:r w:rsidRPr="00970C9E">
        <w:rPr>
          <w:color w:val="000000"/>
          <w:sz w:val="28"/>
          <w:szCs w:val="28"/>
        </w:rPr>
        <w:t xml:space="preserve">призначення відповідального за державну реєстрацію актів цивільного стану та за облік, зберігання та витрачання бланків свідоцтв про державну реєстрацію актів цивільного стану </w:t>
      </w:r>
      <w:r w:rsidRPr="00970C9E">
        <w:rPr>
          <w:sz w:val="28"/>
          <w:szCs w:val="28"/>
        </w:rPr>
        <w:t>керуючого справами виконавчого комітету Дублянської міської ради</w:t>
      </w:r>
      <w:r w:rsidRPr="00970C9E">
        <w:rPr>
          <w:color w:val="000000"/>
          <w:sz w:val="28"/>
          <w:szCs w:val="28"/>
        </w:rPr>
        <w:t>.</w:t>
      </w:r>
    </w:p>
    <w:p w:rsidR="00403B46" w:rsidRPr="00970C9E" w:rsidRDefault="00403B46" w:rsidP="00403B46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Pr="00970C9E">
        <w:rPr>
          <w:sz w:val="28"/>
          <w:szCs w:val="28"/>
        </w:rPr>
        <w:t xml:space="preserve">ро </w:t>
      </w:r>
      <w:r>
        <w:rPr>
          <w:sz w:val="28"/>
          <w:szCs w:val="28"/>
        </w:rPr>
        <w:t xml:space="preserve">продовження повноважень </w:t>
      </w:r>
      <w:r w:rsidRPr="00970C9E">
        <w:rPr>
          <w:sz w:val="28"/>
          <w:szCs w:val="28"/>
        </w:rPr>
        <w:t>першого заступника Дублянського міського голови.</w:t>
      </w:r>
    </w:p>
    <w:p w:rsidR="00403B46" w:rsidRPr="00970C9E" w:rsidRDefault="00403B46" w:rsidP="00403B46">
      <w:pPr>
        <w:pStyle w:val="1"/>
        <w:numPr>
          <w:ilvl w:val="0"/>
          <w:numId w:val="3"/>
        </w:numPr>
        <w:ind w:left="0" w:firstLine="360"/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r w:rsidRPr="00970C9E">
        <w:rPr>
          <w:b/>
          <w:szCs w:val="28"/>
        </w:rPr>
        <w:t>Різне.</w:t>
      </w:r>
    </w:p>
    <w:p w:rsidR="00403B46" w:rsidRPr="00970C9E" w:rsidRDefault="00403B46" w:rsidP="00403B46">
      <w:pPr>
        <w:tabs>
          <w:tab w:val="left" w:pos="284"/>
          <w:tab w:val="left" w:pos="426"/>
        </w:tabs>
        <w:ind w:firstLine="540"/>
        <w:jc w:val="both"/>
        <w:rPr>
          <w:sz w:val="28"/>
          <w:szCs w:val="28"/>
        </w:rPr>
      </w:pPr>
    </w:p>
    <w:p w:rsidR="00403B46" w:rsidRPr="00970C9E" w:rsidRDefault="00403B46" w:rsidP="00403B46">
      <w:pPr>
        <w:ind w:firstLine="540"/>
        <w:jc w:val="both"/>
        <w:rPr>
          <w:sz w:val="28"/>
          <w:szCs w:val="28"/>
        </w:rPr>
      </w:pPr>
    </w:p>
    <w:p w:rsidR="00403B46" w:rsidRPr="00970C9E" w:rsidRDefault="00403B46" w:rsidP="00403B46">
      <w:pPr>
        <w:pStyle w:val="20"/>
        <w:ind w:firstLine="0"/>
        <w:jc w:val="center"/>
        <w:rPr>
          <w:sz w:val="28"/>
          <w:szCs w:val="28"/>
          <w:lang w:val="uk-UA"/>
        </w:rPr>
      </w:pPr>
      <w:r w:rsidRPr="00970C9E">
        <w:rPr>
          <w:sz w:val="28"/>
          <w:szCs w:val="28"/>
          <w:lang w:val="uk-UA"/>
        </w:rPr>
        <w:t>М</w:t>
      </w:r>
      <w:r w:rsidRPr="00970C9E">
        <w:rPr>
          <w:sz w:val="28"/>
          <w:szCs w:val="28"/>
        </w:rPr>
        <w:t xml:space="preserve">іський голова                                 </w:t>
      </w:r>
      <w:r w:rsidRPr="00970C9E">
        <w:rPr>
          <w:sz w:val="28"/>
          <w:szCs w:val="28"/>
          <w:lang w:val="uk-UA"/>
        </w:rPr>
        <w:t>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96C" w:rsidRDefault="000C096C">
      <w:r>
        <w:separator/>
      </w:r>
    </w:p>
  </w:endnote>
  <w:endnote w:type="continuationSeparator" w:id="0">
    <w:p w:rsidR="000C096C" w:rsidRDefault="000C0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96C" w:rsidRDefault="000C096C">
      <w:r>
        <w:separator/>
      </w:r>
    </w:p>
  </w:footnote>
  <w:footnote w:type="continuationSeparator" w:id="0">
    <w:p w:rsidR="000C096C" w:rsidRDefault="000C0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A837A03"/>
    <w:multiLevelType w:val="hybridMultilevel"/>
    <w:tmpl w:val="FABEF2AA"/>
    <w:lvl w:ilvl="0" w:tplc="0422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96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3B4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03B4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03B4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03B4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03B46"/>
    <w:rPr>
      <w:b/>
      <w:sz w:val="28"/>
      <w:lang w:val="uk-UA"/>
    </w:rPr>
  </w:style>
  <w:style w:type="paragraph" w:styleId="20">
    <w:name w:val="Body Text Indent 2"/>
    <w:basedOn w:val="a"/>
    <w:link w:val="21"/>
    <w:rsid w:val="00403B46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403B46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9489D-9ECE-4F28-9883-E86F4098B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2023-10-18T08:56:00Z</dcterms:modified>
</cp:coreProperties>
</file>