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B47204" w:rsidRPr="00175FB5" w:rsidRDefault="00B47204" w:rsidP="00B47204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B47204" w:rsidRPr="00175FB5" w:rsidRDefault="00B47204" w:rsidP="00B47204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B47204" w:rsidRPr="00175FB5" w:rsidRDefault="00B47204" w:rsidP="00B47204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B47204" w:rsidRPr="00175FB5" w:rsidRDefault="00B47204" w:rsidP="00B47204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B47204" w:rsidRPr="00175FB5" w:rsidRDefault="00B47204" w:rsidP="00B4720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B47204" w:rsidRPr="00175FB5" w:rsidRDefault="00B47204" w:rsidP="00B4720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B47204" w:rsidRPr="00175FB5" w:rsidRDefault="00B47204" w:rsidP="00B472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7050"/>
        </w:tabs>
        <w:ind w:firstLine="540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>№8</w:t>
      </w:r>
    </w:p>
    <w:p w:rsidR="00B47204" w:rsidRPr="00175FB5" w:rsidRDefault="00B47204" w:rsidP="00B47204">
      <w:pPr>
        <w:ind w:firstLine="540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м. Дубляни</w:t>
      </w:r>
    </w:p>
    <w:p w:rsidR="00B47204" w:rsidRPr="00175FB5" w:rsidRDefault="00B47204" w:rsidP="00B4720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створення депутатської фракції «Батьківщина», яка утворена 15 грудня 2015 року</w:t>
      </w:r>
    </w:p>
    <w:p w:rsidR="00B47204" w:rsidRPr="00175FB5" w:rsidRDefault="00B47204" w:rsidP="00B47204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B47204" w:rsidRPr="00175FB5" w:rsidRDefault="00B47204" w:rsidP="00B4720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Розглянувши депутатське звернення Шостака Ярослава Петровича, відповідно до статті 27 Закону України «Про статус депутатів місцевих рад» Дублянська міська рада </w:t>
      </w:r>
    </w:p>
    <w:p w:rsidR="00B47204" w:rsidRPr="00175FB5" w:rsidRDefault="00B47204" w:rsidP="00B4720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B47204" w:rsidRPr="00175FB5" w:rsidRDefault="00B47204" w:rsidP="00B4720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Звернення депутатів  про створення фракції «Батьківщина», яка утворена 15 грудня 2015 року прийняти до відома.</w:t>
      </w:r>
    </w:p>
    <w:p w:rsidR="00B47204" w:rsidRPr="00175FB5" w:rsidRDefault="00B47204" w:rsidP="00B4720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Склад фракції наведено у додатку 1 цього рішення, керівник фракції Шостак Ярослав Петрович </w:t>
      </w:r>
    </w:p>
    <w:p w:rsidR="00B47204" w:rsidRPr="00175FB5" w:rsidRDefault="00B47204" w:rsidP="00B4720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2. Контроль за виконанням рішення покласти на постійну комісію з питань законності, захисту прав громадян, депутатської діяльності та етики.</w:t>
      </w:r>
    </w:p>
    <w:p w:rsidR="00B47204" w:rsidRPr="00175FB5" w:rsidRDefault="00B47204" w:rsidP="00B47204">
      <w:pPr>
        <w:widowControl w:val="0"/>
        <w:ind w:firstLine="540"/>
        <w:jc w:val="both"/>
        <w:rPr>
          <w:bCs/>
          <w:color w:val="111111"/>
          <w:sz w:val="28"/>
          <w:szCs w:val="28"/>
        </w:rPr>
      </w:pPr>
    </w:p>
    <w:p w:rsidR="00B47204" w:rsidRPr="00175FB5" w:rsidRDefault="00B47204" w:rsidP="00B47204">
      <w:pPr>
        <w:widowControl w:val="0"/>
        <w:ind w:firstLine="540"/>
        <w:jc w:val="both"/>
        <w:rPr>
          <w:bCs/>
          <w:color w:val="111111"/>
          <w:sz w:val="28"/>
          <w:szCs w:val="28"/>
        </w:rPr>
      </w:pPr>
    </w:p>
    <w:p w:rsidR="00B47204" w:rsidRPr="00175FB5" w:rsidRDefault="00B47204" w:rsidP="00B47204">
      <w:pPr>
        <w:widowControl w:val="0"/>
        <w:ind w:firstLine="540"/>
        <w:jc w:val="center"/>
        <w:rPr>
          <w:bCs/>
          <w:color w:val="111111"/>
          <w:sz w:val="28"/>
          <w:szCs w:val="28"/>
        </w:rPr>
      </w:pPr>
    </w:p>
    <w:p w:rsidR="00B47204" w:rsidRPr="00175FB5" w:rsidRDefault="00B47204" w:rsidP="00B47204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bCs/>
          <w:color w:val="111111"/>
          <w:sz w:val="28"/>
          <w:szCs w:val="28"/>
        </w:rPr>
        <w:t>Міський голова                                 В.Ю.Попович</w:t>
      </w: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1762" w:rsidRDefault="00581762">
      <w:r>
        <w:separator/>
      </w:r>
    </w:p>
  </w:endnote>
  <w:endnote w:type="continuationSeparator" w:id="0">
    <w:p w:rsidR="00581762" w:rsidRDefault="00581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1762" w:rsidRDefault="00581762">
      <w:r>
        <w:separator/>
      </w:r>
    </w:p>
  </w:footnote>
  <w:footnote w:type="continuationSeparator" w:id="0">
    <w:p w:rsidR="00581762" w:rsidRDefault="005817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1762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47204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B47204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B47204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B47204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B47204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3AE806-AFAE-410D-BE01-380F298D9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536</Words>
  <Characters>306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2023-10-18T09:23:00Z</dcterms:modified>
</cp:coreProperties>
</file>