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4624E" w:rsidRPr="00175FB5" w:rsidRDefault="0044624E" w:rsidP="0044624E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 xml:space="preserve">   </w:t>
      </w:r>
      <w:r w:rsidRPr="00175FB5">
        <w:rPr>
          <w:b w:val="0"/>
          <w:color w:val="111111"/>
          <w:szCs w:val="28"/>
        </w:rPr>
        <w:t>УКРАЇНА</w:t>
      </w:r>
      <w:r w:rsidRPr="00175FB5">
        <w:rPr>
          <w:color w:val="111111"/>
          <w:szCs w:val="28"/>
        </w:rPr>
        <w:t xml:space="preserve">                          </w:t>
      </w:r>
    </w:p>
    <w:p w:rsidR="0044624E" w:rsidRPr="00175FB5" w:rsidRDefault="0044624E" w:rsidP="0044624E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4624E" w:rsidRPr="00175FB5" w:rsidRDefault="0044624E" w:rsidP="0044624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4624E" w:rsidRPr="00175FB5" w:rsidRDefault="0044624E" w:rsidP="0044624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4624E" w:rsidRPr="00175FB5" w:rsidRDefault="0044624E" w:rsidP="004462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4624E" w:rsidRPr="00175FB5" w:rsidRDefault="0044624E" w:rsidP="004462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4624E" w:rsidRPr="00175FB5" w:rsidRDefault="0044624E" w:rsidP="0044624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4624E" w:rsidRPr="00175FB5" w:rsidRDefault="0044624E" w:rsidP="004462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№11       </w:t>
      </w:r>
      <w:r w:rsidRPr="00175FB5">
        <w:rPr>
          <w:color w:val="111111"/>
          <w:sz w:val="28"/>
          <w:szCs w:val="28"/>
        </w:rPr>
        <w:tab/>
      </w:r>
    </w:p>
    <w:p w:rsidR="0044624E" w:rsidRPr="00175FB5" w:rsidRDefault="0044624E" w:rsidP="004462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4624E" w:rsidRPr="00175FB5" w:rsidRDefault="0044624E" w:rsidP="0044624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Бернацькому Петру Олеговичу, для торгівлі промисловою групою товарів.</w:t>
      </w:r>
    </w:p>
    <w:p w:rsidR="0044624E" w:rsidRPr="00175FB5" w:rsidRDefault="0044624E" w:rsidP="0044624E">
      <w:pPr>
        <w:ind w:firstLine="540"/>
        <w:jc w:val="both"/>
        <w:rPr>
          <w:color w:val="111111"/>
          <w:sz w:val="28"/>
          <w:szCs w:val="28"/>
        </w:rPr>
      </w:pPr>
    </w:p>
    <w:p w:rsidR="0044624E" w:rsidRPr="00175FB5" w:rsidRDefault="0044624E" w:rsidP="0044624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Бернацького Петра Олеговича, договір оренди №255,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44624E" w:rsidRPr="00175FB5" w:rsidRDefault="0044624E" w:rsidP="0044624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4624E" w:rsidRPr="00175FB5" w:rsidRDefault="0044624E" w:rsidP="0044624E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21м.кв.,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Бернацьким Петром Олеговичем.</w:t>
      </w:r>
    </w:p>
    <w:p w:rsidR="0044624E" w:rsidRPr="00175FB5" w:rsidRDefault="0044624E" w:rsidP="0044624E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44624E" w:rsidRPr="00175FB5" w:rsidRDefault="0044624E" w:rsidP="0044624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44624E" w:rsidRPr="00175FB5" w:rsidRDefault="0044624E" w:rsidP="0044624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Бернацького Петра Олеговича протягом двадцяти календарних днів заключити договір оренди з виконавчим комітетом Дублянської міської ради.</w:t>
      </w:r>
    </w:p>
    <w:p w:rsidR="0044624E" w:rsidRPr="00175FB5" w:rsidRDefault="0044624E" w:rsidP="0044624E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44624E" w:rsidRPr="00175FB5" w:rsidRDefault="0044624E" w:rsidP="0044624E">
      <w:pPr>
        <w:ind w:firstLine="540"/>
        <w:jc w:val="center"/>
        <w:rPr>
          <w:color w:val="111111"/>
          <w:sz w:val="28"/>
          <w:szCs w:val="28"/>
        </w:rPr>
      </w:pPr>
    </w:p>
    <w:p w:rsidR="0044624E" w:rsidRPr="00175FB5" w:rsidRDefault="0044624E" w:rsidP="0044624E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        </w:t>
      </w:r>
    </w:p>
    <w:p w:rsidR="0044624E" w:rsidRPr="00175FB5" w:rsidRDefault="0044624E" w:rsidP="0044624E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            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</w:t>
      </w:r>
      <w:r>
        <w:rPr>
          <w:color w:val="111111"/>
          <w:sz w:val="28"/>
          <w:szCs w:val="28"/>
        </w:rPr>
        <w:t>ч</w:t>
      </w:r>
      <w:bookmarkStart w:id="1" w:name="_GoBack"/>
      <w:bookmarkEnd w:id="1"/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2A6" w:rsidRDefault="006212A6">
      <w:r>
        <w:separator/>
      </w:r>
    </w:p>
  </w:endnote>
  <w:endnote w:type="continuationSeparator" w:id="0">
    <w:p w:rsidR="006212A6" w:rsidRDefault="0062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2A6" w:rsidRDefault="006212A6">
      <w:r>
        <w:separator/>
      </w:r>
    </w:p>
  </w:footnote>
  <w:footnote w:type="continuationSeparator" w:id="0">
    <w:p w:rsidR="006212A6" w:rsidRDefault="00621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624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2A6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9760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4624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4624E"/>
    <w:rPr>
      <w:i/>
      <w:iCs/>
      <w:sz w:val="24"/>
      <w:szCs w:val="24"/>
    </w:rPr>
  </w:style>
  <w:style w:type="paragraph" w:styleId="a9">
    <w:name w:val="Normal (Web)"/>
    <w:basedOn w:val="a"/>
    <w:rsid w:val="0044624E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44624E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4624E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44624E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44624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A8D10-0049-438A-ACE9-C552320C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2023-10-18T09:26:00Z</dcterms:modified>
</cp:coreProperties>
</file>