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12A22" w:rsidRPr="00175FB5" w:rsidRDefault="00212A22" w:rsidP="00212A22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212A22" w:rsidRPr="00175FB5" w:rsidRDefault="00212A22" w:rsidP="00212A22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212A22" w:rsidRPr="00175FB5" w:rsidRDefault="00212A22" w:rsidP="00212A2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12A22" w:rsidRPr="00175FB5" w:rsidRDefault="00212A22" w:rsidP="00212A2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212A22" w:rsidRPr="00175FB5" w:rsidRDefault="00212A22" w:rsidP="00212A2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12A22" w:rsidRPr="00175FB5" w:rsidRDefault="00212A22" w:rsidP="00212A2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212A22" w:rsidRPr="00175FB5" w:rsidRDefault="00212A22" w:rsidP="00212A2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12A22" w:rsidRPr="00175FB5" w:rsidRDefault="00212A22" w:rsidP="00212A2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№12</w:t>
      </w:r>
      <w:r w:rsidRPr="00175FB5">
        <w:rPr>
          <w:color w:val="111111"/>
          <w:sz w:val="28"/>
          <w:szCs w:val="28"/>
        </w:rPr>
        <w:tab/>
      </w:r>
    </w:p>
    <w:p w:rsidR="00212A22" w:rsidRPr="00175FB5" w:rsidRDefault="00212A22" w:rsidP="00212A2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212A22" w:rsidRPr="00175FB5" w:rsidRDefault="00212A22" w:rsidP="00212A22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Про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площею 21м.кв. приватному підприємцю Грицевич Тетяні Микитівній, для торгівлі продуктовою групою товарів </w:t>
      </w:r>
    </w:p>
    <w:p w:rsidR="00212A22" w:rsidRPr="00175FB5" w:rsidRDefault="00212A22" w:rsidP="00212A22">
      <w:pPr>
        <w:ind w:firstLine="540"/>
        <w:jc w:val="both"/>
        <w:rPr>
          <w:color w:val="111111"/>
          <w:sz w:val="28"/>
          <w:szCs w:val="28"/>
        </w:rPr>
      </w:pPr>
    </w:p>
    <w:p w:rsidR="00212A22" w:rsidRPr="00175FB5" w:rsidRDefault="00212A22" w:rsidP="00212A22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підприємця Грицевич Тетяни Микитівни, договір оренди №256,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212A22" w:rsidRPr="00175FB5" w:rsidRDefault="00212A22" w:rsidP="00212A22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212A22" w:rsidRPr="00175FB5" w:rsidRDefault="00212A22" w:rsidP="00212A22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>1.</w:t>
      </w:r>
      <w:r w:rsidRPr="00175FB5">
        <w:rPr>
          <w:color w:val="111111"/>
          <w:sz w:val="28"/>
          <w:szCs w:val="28"/>
          <w:lang w:val="uk-UA"/>
        </w:rPr>
        <w:t>У</w:t>
      </w:r>
      <w:r w:rsidRPr="00175FB5">
        <w:rPr>
          <w:color w:val="111111"/>
          <w:sz w:val="28"/>
          <w:szCs w:val="28"/>
        </w:rPr>
        <w:t>кла</w:t>
      </w:r>
      <w:r w:rsidRPr="00175FB5">
        <w:rPr>
          <w:color w:val="111111"/>
          <w:sz w:val="28"/>
          <w:szCs w:val="28"/>
          <w:lang w:val="uk-UA"/>
        </w:rPr>
        <w:t xml:space="preserve">сти </w:t>
      </w:r>
      <w:r w:rsidRPr="00175FB5">
        <w:rPr>
          <w:color w:val="111111"/>
          <w:sz w:val="28"/>
          <w:szCs w:val="28"/>
        </w:rPr>
        <w:t>догов</w:t>
      </w:r>
      <w:r w:rsidRPr="00175FB5">
        <w:rPr>
          <w:color w:val="111111"/>
          <w:sz w:val="28"/>
          <w:szCs w:val="28"/>
          <w:lang w:val="uk-UA"/>
        </w:rPr>
        <w:t>ір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175FB5">
        <w:rPr>
          <w:color w:val="111111"/>
          <w:sz w:val="28"/>
          <w:szCs w:val="28"/>
        </w:rPr>
        <w:t>.</w:t>
      </w:r>
      <w:r w:rsidRPr="00175FB5">
        <w:rPr>
          <w:color w:val="111111"/>
          <w:sz w:val="28"/>
          <w:szCs w:val="28"/>
          <w:lang w:val="uk-UA"/>
        </w:rPr>
        <w:t>Дубляни</w:t>
      </w:r>
      <w:r w:rsidRPr="00175FB5">
        <w:rPr>
          <w:color w:val="111111"/>
          <w:sz w:val="28"/>
          <w:szCs w:val="28"/>
        </w:rPr>
        <w:t>, по вул.</w:t>
      </w:r>
      <w:r w:rsidRPr="00175FB5">
        <w:rPr>
          <w:color w:val="111111"/>
          <w:sz w:val="28"/>
          <w:szCs w:val="28"/>
          <w:lang w:val="uk-UA"/>
        </w:rPr>
        <w:t>Шевченка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згідно викопіювання</w:t>
      </w:r>
      <w:r w:rsidRPr="00175FB5">
        <w:rPr>
          <w:color w:val="111111"/>
          <w:sz w:val="28"/>
          <w:szCs w:val="28"/>
        </w:rPr>
        <w:t xml:space="preserve"> площею </w:t>
      </w:r>
      <w:r w:rsidRPr="00175FB5">
        <w:rPr>
          <w:color w:val="111111"/>
          <w:sz w:val="28"/>
          <w:szCs w:val="28"/>
          <w:lang w:val="uk-UA"/>
        </w:rPr>
        <w:t xml:space="preserve">21м.кв., </w:t>
      </w:r>
      <w:r w:rsidRPr="00175FB5">
        <w:rPr>
          <w:color w:val="111111"/>
          <w:sz w:val="28"/>
          <w:szCs w:val="28"/>
        </w:rPr>
        <w:t>терміном на 3 роки</w:t>
      </w:r>
      <w:r w:rsidRPr="00175FB5">
        <w:rPr>
          <w:color w:val="111111"/>
          <w:sz w:val="28"/>
          <w:szCs w:val="28"/>
          <w:lang w:val="uk-UA"/>
        </w:rPr>
        <w:t>, з</w:t>
      </w:r>
      <w:r w:rsidRPr="00175FB5">
        <w:rPr>
          <w:color w:val="111111"/>
          <w:sz w:val="28"/>
          <w:szCs w:val="28"/>
        </w:rPr>
        <w:t xml:space="preserve"> підприємц</w:t>
      </w:r>
      <w:r w:rsidRPr="00175FB5">
        <w:rPr>
          <w:color w:val="111111"/>
          <w:sz w:val="28"/>
          <w:szCs w:val="28"/>
          <w:lang w:val="uk-UA"/>
        </w:rPr>
        <w:t>ем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Грицевич Тетяною Микитівною.</w:t>
      </w:r>
    </w:p>
    <w:p w:rsidR="00212A22" w:rsidRPr="00175FB5" w:rsidRDefault="00212A22" w:rsidP="00212A22">
      <w:pPr>
        <w:pStyle w:val="a9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 xml:space="preserve">2.Встановити орендну плату в розмірі </w:t>
      </w:r>
      <w:r w:rsidRPr="00175FB5">
        <w:rPr>
          <w:color w:val="111111"/>
          <w:sz w:val="28"/>
          <w:szCs w:val="28"/>
          <w:lang w:val="uk-UA"/>
        </w:rPr>
        <w:t>10</w:t>
      </w:r>
      <w:r w:rsidRPr="00175FB5">
        <w:rPr>
          <w:color w:val="111111"/>
          <w:sz w:val="28"/>
          <w:szCs w:val="28"/>
        </w:rPr>
        <w:t xml:space="preserve">,0грн. в місяць за </w:t>
      </w:r>
      <w:smartTag w:uri="urn:schemas-microsoft-com:office:smarttags" w:element="metricconverter">
        <w:smartTagPr>
          <w:attr w:name="ProductID" w:val="1 м"/>
        </w:smartTagPr>
        <w:r w:rsidRPr="00175FB5">
          <w:rPr>
            <w:color w:val="111111"/>
            <w:sz w:val="28"/>
            <w:szCs w:val="28"/>
          </w:rPr>
          <w:t>1 м</w:t>
        </w:r>
      </w:smartTag>
      <w:r w:rsidRPr="00175FB5">
        <w:rPr>
          <w:color w:val="111111"/>
          <w:sz w:val="28"/>
          <w:szCs w:val="28"/>
        </w:rPr>
        <w:t>.кв.</w:t>
      </w:r>
      <w:r w:rsidRPr="00175FB5">
        <w:rPr>
          <w:color w:val="111111"/>
          <w:sz w:val="28"/>
          <w:szCs w:val="28"/>
          <w:lang w:val="uk-UA"/>
        </w:rPr>
        <w:t xml:space="preserve"> для торгівлі    продуктовою групою товарів</w:t>
      </w:r>
    </w:p>
    <w:p w:rsidR="00212A22" w:rsidRPr="00175FB5" w:rsidRDefault="00212A22" w:rsidP="00212A22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3.Зобов’язати заявника дотримуватись земельного сервітуту згідно ст.ст.99 б.в.з.100 п-2 з Земельного кодексу України.</w:t>
      </w:r>
    </w:p>
    <w:p w:rsidR="00212A22" w:rsidRPr="00175FB5" w:rsidRDefault="00212A22" w:rsidP="00212A22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4.Підприємцю Грицевич Тетяні Микитівній протягом двадцяти календарних днів заключити договір оренди з виконавчим комітетом Дублянської міської ради.</w:t>
      </w:r>
    </w:p>
    <w:p w:rsidR="00212A22" w:rsidRPr="00175FB5" w:rsidRDefault="00212A22" w:rsidP="00212A22">
      <w:pPr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5. Контроль за виконанням даного рішення покласти на постійну комісію з питань землекористування та екології.</w:t>
      </w:r>
    </w:p>
    <w:p w:rsidR="00212A22" w:rsidRPr="00175FB5" w:rsidRDefault="00212A22" w:rsidP="00212A22">
      <w:pPr>
        <w:ind w:firstLine="540"/>
        <w:jc w:val="both"/>
        <w:rPr>
          <w:color w:val="111111"/>
          <w:sz w:val="28"/>
          <w:szCs w:val="28"/>
        </w:rPr>
      </w:pPr>
    </w:p>
    <w:p w:rsidR="00212A22" w:rsidRPr="00175FB5" w:rsidRDefault="00212A22" w:rsidP="00212A22">
      <w:pPr>
        <w:rPr>
          <w:color w:val="111111"/>
          <w:sz w:val="28"/>
          <w:szCs w:val="28"/>
        </w:rPr>
      </w:pPr>
      <w:bookmarkStart w:id="1" w:name="_GoBack"/>
      <w:bookmarkEnd w:id="1"/>
    </w:p>
    <w:p w:rsidR="00212A22" w:rsidRPr="00175FB5" w:rsidRDefault="00212A22" w:rsidP="00212A22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Міський голова  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EA5" w:rsidRDefault="00247EA5">
      <w:r>
        <w:separator/>
      </w:r>
    </w:p>
  </w:endnote>
  <w:endnote w:type="continuationSeparator" w:id="0">
    <w:p w:rsidR="00247EA5" w:rsidRDefault="00247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EA5" w:rsidRDefault="00247EA5">
      <w:r>
        <w:separator/>
      </w:r>
    </w:p>
  </w:footnote>
  <w:footnote w:type="continuationSeparator" w:id="0">
    <w:p w:rsidR="00247EA5" w:rsidRDefault="00247E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2A22"/>
    <w:rsid w:val="00213958"/>
    <w:rsid w:val="00225FD9"/>
    <w:rsid w:val="00231272"/>
    <w:rsid w:val="00242C76"/>
    <w:rsid w:val="002451A3"/>
    <w:rsid w:val="00247EA5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8B92DF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12A2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12A22"/>
    <w:rPr>
      <w:i/>
      <w:iCs/>
      <w:sz w:val="24"/>
      <w:szCs w:val="24"/>
    </w:rPr>
  </w:style>
  <w:style w:type="paragraph" w:styleId="a9">
    <w:name w:val="Normal (Web)"/>
    <w:basedOn w:val="a"/>
    <w:rsid w:val="00212A22"/>
    <w:pPr>
      <w:spacing w:before="100" w:beforeAutospacing="1" w:after="100" w:afterAutospacing="1"/>
    </w:pPr>
    <w:rPr>
      <w:szCs w:val="24"/>
      <w:lang w:val="ru-RU"/>
    </w:rPr>
  </w:style>
  <w:style w:type="character" w:customStyle="1" w:styleId="31">
    <w:name w:val="Основной текст (3)_"/>
    <w:basedOn w:val="a0"/>
    <w:link w:val="32"/>
    <w:rsid w:val="00212A22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212A22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  <w:style w:type="paragraph" w:styleId="aa">
    <w:name w:val="Title"/>
    <w:basedOn w:val="a"/>
    <w:link w:val="ab"/>
    <w:qFormat/>
    <w:rsid w:val="00212A22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212A2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00183-7EFD-4556-AEFA-1B33B868B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1301</Words>
  <Characters>743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2023-10-18T09:27:00Z</dcterms:modified>
</cp:coreProperties>
</file>