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E6B24" w:rsidRPr="00175FB5" w:rsidRDefault="00BE6B24" w:rsidP="00BE6B24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BE6B24" w:rsidRPr="00175FB5" w:rsidRDefault="00BE6B24" w:rsidP="00BE6B24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BE6B24" w:rsidRPr="00175FB5" w:rsidRDefault="00BE6B24" w:rsidP="00BE6B2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E6B24" w:rsidRPr="00175FB5" w:rsidRDefault="00BE6B24" w:rsidP="00BE6B2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BE6B24" w:rsidRPr="00175FB5" w:rsidRDefault="00BE6B24" w:rsidP="00BE6B2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E6B24" w:rsidRPr="00175FB5" w:rsidRDefault="00BE6B24" w:rsidP="00BE6B2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BE6B24" w:rsidRPr="00175FB5" w:rsidRDefault="00BE6B24" w:rsidP="00BE6B2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E6B24" w:rsidRPr="00175FB5" w:rsidRDefault="00BE6B24" w:rsidP="00BE6B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№18       </w:t>
      </w:r>
      <w:r w:rsidRPr="00175FB5">
        <w:rPr>
          <w:color w:val="111111"/>
          <w:sz w:val="28"/>
          <w:szCs w:val="28"/>
        </w:rPr>
        <w:tab/>
      </w:r>
    </w:p>
    <w:p w:rsidR="00BE6B24" w:rsidRPr="00175FB5" w:rsidRDefault="00BE6B24" w:rsidP="00BE6B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BE6B24" w:rsidRPr="00175FB5" w:rsidRDefault="00BE6B24" w:rsidP="00BE6B24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14м.кв. приватному підприємцю Тимків Лідії Володимирівни, для торгівлі промисловою групою товарів.</w:t>
      </w:r>
    </w:p>
    <w:p w:rsidR="00BE6B24" w:rsidRPr="00175FB5" w:rsidRDefault="00BE6B24" w:rsidP="00BE6B24">
      <w:pPr>
        <w:ind w:firstLine="540"/>
        <w:jc w:val="both"/>
        <w:rPr>
          <w:color w:val="111111"/>
          <w:sz w:val="28"/>
          <w:szCs w:val="28"/>
        </w:rPr>
      </w:pPr>
    </w:p>
    <w:p w:rsidR="00BE6B24" w:rsidRPr="00175FB5" w:rsidRDefault="00BE6B24" w:rsidP="00BE6B24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підприємця Тимків Лідії Володимирівни, договір оренди №267,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BE6B24" w:rsidRPr="00175FB5" w:rsidRDefault="00BE6B24" w:rsidP="00BE6B24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BE6B24" w:rsidRPr="00175FB5" w:rsidRDefault="00BE6B24" w:rsidP="00BE6B24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>1.</w:t>
      </w:r>
      <w:r w:rsidRPr="00175FB5">
        <w:rPr>
          <w:color w:val="111111"/>
          <w:sz w:val="28"/>
          <w:szCs w:val="28"/>
          <w:lang w:val="uk-UA"/>
        </w:rPr>
        <w:t>У</w:t>
      </w:r>
      <w:r w:rsidRPr="00175FB5">
        <w:rPr>
          <w:color w:val="111111"/>
          <w:sz w:val="28"/>
          <w:szCs w:val="28"/>
        </w:rPr>
        <w:t>кла</w:t>
      </w:r>
      <w:r w:rsidRPr="00175FB5">
        <w:rPr>
          <w:color w:val="111111"/>
          <w:sz w:val="28"/>
          <w:szCs w:val="28"/>
          <w:lang w:val="uk-UA"/>
        </w:rPr>
        <w:t xml:space="preserve">сти </w:t>
      </w:r>
      <w:r w:rsidRPr="00175FB5">
        <w:rPr>
          <w:color w:val="111111"/>
          <w:sz w:val="28"/>
          <w:szCs w:val="28"/>
        </w:rPr>
        <w:t>догов</w:t>
      </w:r>
      <w:r w:rsidRPr="00175FB5">
        <w:rPr>
          <w:color w:val="111111"/>
          <w:sz w:val="28"/>
          <w:szCs w:val="28"/>
          <w:lang w:val="uk-UA"/>
        </w:rPr>
        <w:t>ір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175FB5">
        <w:rPr>
          <w:color w:val="111111"/>
          <w:sz w:val="28"/>
          <w:szCs w:val="28"/>
        </w:rPr>
        <w:t>.</w:t>
      </w:r>
      <w:r w:rsidRPr="00175FB5">
        <w:rPr>
          <w:color w:val="111111"/>
          <w:sz w:val="28"/>
          <w:szCs w:val="28"/>
          <w:lang w:val="uk-UA"/>
        </w:rPr>
        <w:t>Дубляни</w:t>
      </w:r>
      <w:r w:rsidRPr="00175FB5">
        <w:rPr>
          <w:color w:val="111111"/>
          <w:sz w:val="28"/>
          <w:szCs w:val="28"/>
        </w:rPr>
        <w:t>, по вул.</w:t>
      </w:r>
      <w:r w:rsidRPr="00175FB5">
        <w:rPr>
          <w:color w:val="111111"/>
          <w:sz w:val="28"/>
          <w:szCs w:val="28"/>
          <w:lang w:val="uk-UA"/>
        </w:rPr>
        <w:t>Шевченка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згідно викопіювання</w:t>
      </w:r>
      <w:r w:rsidRPr="00175FB5">
        <w:rPr>
          <w:color w:val="111111"/>
          <w:sz w:val="28"/>
          <w:szCs w:val="28"/>
        </w:rPr>
        <w:t xml:space="preserve"> площею </w:t>
      </w:r>
      <w:r w:rsidRPr="00175FB5">
        <w:rPr>
          <w:color w:val="111111"/>
          <w:sz w:val="28"/>
          <w:szCs w:val="28"/>
          <w:lang w:val="uk-UA"/>
        </w:rPr>
        <w:t xml:space="preserve">14м.кв., </w:t>
      </w:r>
      <w:r w:rsidRPr="00175FB5">
        <w:rPr>
          <w:color w:val="111111"/>
          <w:sz w:val="28"/>
          <w:szCs w:val="28"/>
        </w:rPr>
        <w:t>терміном на 3 роки</w:t>
      </w:r>
      <w:r w:rsidRPr="00175FB5">
        <w:rPr>
          <w:color w:val="111111"/>
          <w:sz w:val="28"/>
          <w:szCs w:val="28"/>
          <w:lang w:val="uk-UA"/>
        </w:rPr>
        <w:t>, з</w:t>
      </w:r>
      <w:r w:rsidRPr="00175FB5">
        <w:rPr>
          <w:color w:val="111111"/>
          <w:sz w:val="28"/>
          <w:szCs w:val="28"/>
        </w:rPr>
        <w:t xml:space="preserve"> підприємц</w:t>
      </w:r>
      <w:r w:rsidRPr="00175FB5">
        <w:rPr>
          <w:color w:val="111111"/>
          <w:sz w:val="28"/>
          <w:szCs w:val="28"/>
          <w:lang w:val="uk-UA"/>
        </w:rPr>
        <w:t>ем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Тимків Лідією Володимирівною.</w:t>
      </w:r>
    </w:p>
    <w:p w:rsidR="00BE6B24" w:rsidRPr="00175FB5" w:rsidRDefault="00BE6B24" w:rsidP="00BE6B24">
      <w:pPr>
        <w:pStyle w:val="a9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2.Встановити орендну плату в розмірі </w:t>
      </w:r>
      <w:r w:rsidRPr="00175FB5">
        <w:rPr>
          <w:color w:val="111111"/>
          <w:sz w:val="28"/>
          <w:szCs w:val="28"/>
          <w:lang w:val="uk-UA"/>
        </w:rPr>
        <w:t>5</w:t>
      </w:r>
      <w:r w:rsidRPr="00175FB5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175FB5">
          <w:rPr>
            <w:color w:val="111111"/>
            <w:sz w:val="28"/>
            <w:szCs w:val="28"/>
          </w:rPr>
          <w:t>1 м</w:t>
        </w:r>
      </w:smartTag>
      <w:r w:rsidRPr="00175FB5">
        <w:rPr>
          <w:color w:val="111111"/>
          <w:sz w:val="28"/>
          <w:szCs w:val="28"/>
        </w:rPr>
        <w:t>.кв.</w:t>
      </w:r>
      <w:r w:rsidRPr="00175FB5">
        <w:rPr>
          <w:color w:val="111111"/>
          <w:sz w:val="28"/>
          <w:szCs w:val="28"/>
          <w:lang w:val="uk-UA"/>
        </w:rPr>
        <w:t xml:space="preserve"> для торгівлі промисловою групою товарів</w:t>
      </w:r>
    </w:p>
    <w:p w:rsidR="00BE6B24" w:rsidRPr="00175FB5" w:rsidRDefault="00BE6B24" w:rsidP="00BE6B24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3.Зобов’язати заявника дотримуватись земельного сервитуту згідно ст.ст.99 б.в.з.100 п-2 з Земельного кодексу України.</w:t>
      </w:r>
    </w:p>
    <w:p w:rsidR="00BE6B24" w:rsidRPr="00175FB5" w:rsidRDefault="00BE6B24" w:rsidP="00BE6B24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4.Підприємцю Тимків Лідії Володимирівни протягом двадцяти календарних днів заключити договір оренди з виконавчим комітетом Дублянської міської ради.</w:t>
      </w:r>
    </w:p>
    <w:p w:rsidR="00BE6B24" w:rsidRPr="00175FB5" w:rsidRDefault="00BE6B24" w:rsidP="00BE6B24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BE6B24" w:rsidRPr="00175FB5" w:rsidRDefault="00BE6B24" w:rsidP="00BE6B24">
      <w:pPr>
        <w:ind w:firstLine="540"/>
        <w:jc w:val="both"/>
        <w:rPr>
          <w:color w:val="111111"/>
          <w:sz w:val="28"/>
          <w:szCs w:val="28"/>
        </w:rPr>
      </w:pPr>
    </w:p>
    <w:p w:rsidR="00BE6B24" w:rsidRPr="00175FB5" w:rsidRDefault="00BE6B24" w:rsidP="00BE6B24">
      <w:pPr>
        <w:ind w:firstLine="540"/>
        <w:jc w:val="center"/>
        <w:rPr>
          <w:color w:val="111111"/>
          <w:sz w:val="28"/>
          <w:szCs w:val="28"/>
        </w:rPr>
      </w:pPr>
    </w:p>
    <w:p w:rsidR="00BE6B24" w:rsidRPr="00175FB5" w:rsidRDefault="00BE6B24" w:rsidP="00BE6B24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D19" w:rsidRDefault="00346D19">
      <w:r>
        <w:separator/>
      </w:r>
    </w:p>
  </w:endnote>
  <w:endnote w:type="continuationSeparator" w:id="0">
    <w:p w:rsidR="00346D19" w:rsidRDefault="00346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D19" w:rsidRDefault="00346D19">
      <w:r>
        <w:separator/>
      </w:r>
    </w:p>
  </w:footnote>
  <w:footnote w:type="continuationSeparator" w:id="0">
    <w:p w:rsidR="00346D19" w:rsidRDefault="00346D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6D19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E6B24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E6B2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E6B24"/>
    <w:rPr>
      <w:i/>
      <w:iCs/>
      <w:sz w:val="24"/>
      <w:szCs w:val="24"/>
    </w:rPr>
  </w:style>
  <w:style w:type="paragraph" w:styleId="a9">
    <w:name w:val="Normal (Web)"/>
    <w:basedOn w:val="a"/>
    <w:rsid w:val="00BE6B24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rsid w:val="00BE6B24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BE6B24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  <w:style w:type="paragraph" w:styleId="aa">
    <w:name w:val="Title"/>
    <w:basedOn w:val="a"/>
    <w:link w:val="ab"/>
    <w:qFormat/>
    <w:rsid w:val="00BE6B24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BE6B2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2869A-7964-4312-8EFB-F2A9F35F7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1300</Words>
  <Characters>741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2023-10-18T09:32:00Z</dcterms:modified>
</cp:coreProperties>
</file>