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9159E" w:rsidRPr="00175FB5" w:rsidRDefault="0099159E" w:rsidP="0099159E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99159E" w:rsidRPr="00175FB5" w:rsidRDefault="0099159E" w:rsidP="0099159E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99159E" w:rsidRPr="00175FB5" w:rsidRDefault="0099159E" w:rsidP="0099159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9159E" w:rsidRPr="00175FB5" w:rsidRDefault="0099159E" w:rsidP="0099159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99159E" w:rsidRPr="00175FB5" w:rsidRDefault="0099159E" w:rsidP="0099159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9159E" w:rsidRPr="00175FB5" w:rsidRDefault="0099159E" w:rsidP="0099159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9159E" w:rsidRPr="00175FB5" w:rsidRDefault="0099159E" w:rsidP="0099159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9159E" w:rsidRPr="00175FB5" w:rsidRDefault="0099159E" w:rsidP="0099159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№24       </w:t>
      </w:r>
      <w:r w:rsidRPr="00175FB5">
        <w:rPr>
          <w:color w:val="111111"/>
          <w:sz w:val="28"/>
          <w:szCs w:val="28"/>
        </w:rPr>
        <w:tab/>
      </w:r>
    </w:p>
    <w:p w:rsidR="0099159E" w:rsidRPr="00175FB5" w:rsidRDefault="0099159E" w:rsidP="0099159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99159E" w:rsidRPr="00175FB5" w:rsidRDefault="0099159E" w:rsidP="0099159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40м.кв. приватному підприємцю Цимбала Володимиру Романовичу, для торгівлі продуктовою групою товарів.</w:t>
      </w:r>
    </w:p>
    <w:p w:rsidR="0099159E" w:rsidRPr="00175FB5" w:rsidRDefault="0099159E" w:rsidP="0099159E">
      <w:pPr>
        <w:ind w:firstLine="540"/>
        <w:jc w:val="both"/>
        <w:rPr>
          <w:color w:val="111111"/>
          <w:sz w:val="28"/>
          <w:szCs w:val="28"/>
        </w:rPr>
      </w:pPr>
    </w:p>
    <w:p w:rsidR="0099159E" w:rsidRPr="00175FB5" w:rsidRDefault="0099159E" w:rsidP="0099159E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Цимбала Володимира Романовича, договір оренди,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99159E" w:rsidRPr="00175FB5" w:rsidRDefault="0099159E" w:rsidP="0099159E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99159E" w:rsidRPr="00175FB5" w:rsidRDefault="0099159E" w:rsidP="0099159E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Шевченка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40м.кв.,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Цимбала Володимиром Романовичем</w:t>
      </w:r>
    </w:p>
    <w:p w:rsidR="0099159E" w:rsidRPr="00175FB5" w:rsidRDefault="0099159E" w:rsidP="0099159E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16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продуктовою групою товарів.</w:t>
      </w:r>
    </w:p>
    <w:p w:rsidR="0099159E" w:rsidRPr="00175FB5" w:rsidRDefault="0099159E" w:rsidP="0099159E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99159E" w:rsidRPr="00175FB5" w:rsidRDefault="0099159E" w:rsidP="0099159E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Цимбала Володимиру Романовичу протягом двадцяти календарних днів заключити договір оренди з виконавчим комітетом Дублянської міської ради.</w:t>
      </w:r>
    </w:p>
    <w:p w:rsidR="0099159E" w:rsidRPr="00175FB5" w:rsidRDefault="0099159E" w:rsidP="0099159E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99159E" w:rsidRPr="00175FB5" w:rsidRDefault="0099159E" w:rsidP="0099159E">
      <w:pPr>
        <w:ind w:firstLine="540"/>
        <w:jc w:val="center"/>
        <w:rPr>
          <w:color w:val="111111"/>
          <w:sz w:val="28"/>
          <w:szCs w:val="28"/>
        </w:rPr>
      </w:pPr>
    </w:p>
    <w:p w:rsidR="0099159E" w:rsidRPr="00175FB5" w:rsidRDefault="0099159E" w:rsidP="0099159E">
      <w:pPr>
        <w:rPr>
          <w:color w:val="111111"/>
          <w:sz w:val="28"/>
          <w:szCs w:val="28"/>
        </w:rPr>
      </w:pPr>
      <w:bookmarkStart w:id="1" w:name="_GoBack"/>
      <w:bookmarkEnd w:id="1"/>
    </w:p>
    <w:p w:rsidR="0099159E" w:rsidRPr="00175FB5" w:rsidRDefault="0099159E" w:rsidP="0099159E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64B" w:rsidRDefault="0081364B">
      <w:r>
        <w:separator/>
      </w:r>
    </w:p>
  </w:endnote>
  <w:endnote w:type="continuationSeparator" w:id="0">
    <w:p w:rsidR="0081364B" w:rsidRDefault="00813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64B" w:rsidRDefault="0081364B">
      <w:r>
        <w:separator/>
      </w:r>
    </w:p>
  </w:footnote>
  <w:footnote w:type="continuationSeparator" w:id="0">
    <w:p w:rsidR="0081364B" w:rsidRDefault="00813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364B"/>
    <w:rsid w:val="00844DE4"/>
    <w:rsid w:val="00872FDE"/>
    <w:rsid w:val="008824A2"/>
    <w:rsid w:val="008C6E6E"/>
    <w:rsid w:val="008E2971"/>
    <w:rsid w:val="009060A4"/>
    <w:rsid w:val="00935669"/>
    <w:rsid w:val="00941AD8"/>
    <w:rsid w:val="0099159E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A6C28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9159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9159E"/>
    <w:rPr>
      <w:i/>
      <w:iCs/>
      <w:sz w:val="24"/>
      <w:szCs w:val="24"/>
    </w:rPr>
  </w:style>
  <w:style w:type="paragraph" w:styleId="a9">
    <w:name w:val="Normal (Web)"/>
    <w:basedOn w:val="a"/>
    <w:rsid w:val="0099159E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99159E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9159E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99159E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99159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C93CC-42E5-4597-BC5D-6ACEA2068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1305</Words>
  <Characters>745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2023-10-18T09:36:00Z</dcterms:modified>
</cp:coreProperties>
</file>