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070AC" w:rsidRPr="00175FB5" w:rsidRDefault="005070AC" w:rsidP="005070AC">
      <w:pPr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5070AC" w:rsidRPr="00175FB5" w:rsidRDefault="005070AC" w:rsidP="005070AC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5070AC" w:rsidRPr="00175FB5" w:rsidRDefault="005070AC" w:rsidP="005070A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070AC" w:rsidRPr="00175FB5" w:rsidRDefault="005070AC" w:rsidP="005070A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5070AC" w:rsidRPr="00175FB5" w:rsidRDefault="005070AC" w:rsidP="005070A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070AC" w:rsidRPr="00175FB5" w:rsidRDefault="005070AC" w:rsidP="005070A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070AC" w:rsidRPr="00175FB5" w:rsidRDefault="005070AC" w:rsidP="005070A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070AC" w:rsidRPr="00175FB5" w:rsidRDefault="005070AC" w:rsidP="005070A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№26       </w:t>
      </w:r>
      <w:r w:rsidRPr="00175FB5">
        <w:rPr>
          <w:color w:val="111111"/>
          <w:sz w:val="28"/>
          <w:szCs w:val="28"/>
        </w:rPr>
        <w:tab/>
      </w:r>
    </w:p>
    <w:p w:rsidR="005070AC" w:rsidRPr="00175FB5" w:rsidRDefault="005070AC" w:rsidP="005070A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5070AC" w:rsidRPr="00175FB5" w:rsidRDefault="005070AC" w:rsidP="005070AC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вул.Коцюбинського, площею 30м.кв. приватному підприємцю Качор Олегу Григоровичу для торгівлі промисловою групою товарів.</w:t>
      </w:r>
    </w:p>
    <w:p w:rsidR="005070AC" w:rsidRPr="00175FB5" w:rsidRDefault="005070AC" w:rsidP="005070AC">
      <w:pPr>
        <w:ind w:firstLine="540"/>
        <w:jc w:val="both"/>
        <w:rPr>
          <w:color w:val="111111"/>
          <w:sz w:val="28"/>
          <w:szCs w:val="28"/>
        </w:rPr>
      </w:pPr>
    </w:p>
    <w:p w:rsidR="005070AC" w:rsidRPr="00175FB5" w:rsidRDefault="005070AC" w:rsidP="005070AC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підприємця Качор Олега Григоровича договір оренди №221,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5070AC" w:rsidRPr="00175FB5" w:rsidRDefault="005070AC" w:rsidP="005070AC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5070AC" w:rsidRPr="00175FB5" w:rsidRDefault="005070AC" w:rsidP="005070AC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>1.</w:t>
      </w:r>
      <w:r w:rsidRPr="00175FB5">
        <w:rPr>
          <w:color w:val="111111"/>
          <w:sz w:val="28"/>
          <w:szCs w:val="28"/>
          <w:lang w:val="uk-UA"/>
        </w:rPr>
        <w:t>У</w:t>
      </w:r>
      <w:r w:rsidRPr="00175FB5">
        <w:rPr>
          <w:color w:val="111111"/>
          <w:sz w:val="28"/>
          <w:szCs w:val="28"/>
        </w:rPr>
        <w:t>кла</w:t>
      </w:r>
      <w:r w:rsidRPr="00175FB5">
        <w:rPr>
          <w:color w:val="111111"/>
          <w:sz w:val="28"/>
          <w:szCs w:val="28"/>
          <w:lang w:val="uk-UA"/>
        </w:rPr>
        <w:t xml:space="preserve">сти </w:t>
      </w:r>
      <w:r w:rsidRPr="00175FB5">
        <w:rPr>
          <w:color w:val="111111"/>
          <w:sz w:val="28"/>
          <w:szCs w:val="28"/>
        </w:rPr>
        <w:t>догов</w:t>
      </w:r>
      <w:r w:rsidRPr="00175FB5">
        <w:rPr>
          <w:color w:val="111111"/>
          <w:sz w:val="28"/>
          <w:szCs w:val="28"/>
          <w:lang w:val="uk-UA"/>
        </w:rPr>
        <w:t>ір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175FB5">
        <w:rPr>
          <w:color w:val="111111"/>
          <w:sz w:val="28"/>
          <w:szCs w:val="28"/>
        </w:rPr>
        <w:t>.</w:t>
      </w:r>
      <w:r w:rsidRPr="00175FB5">
        <w:rPr>
          <w:color w:val="111111"/>
          <w:sz w:val="28"/>
          <w:szCs w:val="28"/>
          <w:lang w:val="uk-UA"/>
        </w:rPr>
        <w:t>Дубляни</w:t>
      </w:r>
      <w:r w:rsidRPr="00175FB5">
        <w:rPr>
          <w:color w:val="111111"/>
          <w:sz w:val="28"/>
          <w:szCs w:val="28"/>
        </w:rPr>
        <w:t>, по вул.</w:t>
      </w:r>
      <w:r w:rsidRPr="00175FB5">
        <w:rPr>
          <w:color w:val="111111"/>
          <w:sz w:val="28"/>
          <w:szCs w:val="28"/>
          <w:lang w:val="uk-UA"/>
        </w:rPr>
        <w:t>Коцюбинського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згідно викопіювання</w:t>
      </w:r>
      <w:r w:rsidRPr="00175FB5">
        <w:rPr>
          <w:color w:val="111111"/>
          <w:sz w:val="28"/>
          <w:szCs w:val="28"/>
        </w:rPr>
        <w:t xml:space="preserve"> площею </w:t>
      </w:r>
      <w:r w:rsidRPr="00175FB5">
        <w:rPr>
          <w:color w:val="111111"/>
          <w:sz w:val="28"/>
          <w:szCs w:val="28"/>
          <w:lang w:val="uk-UA"/>
        </w:rPr>
        <w:t xml:space="preserve">30м.кв., </w:t>
      </w:r>
      <w:r w:rsidRPr="00175FB5">
        <w:rPr>
          <w:color w:val="111111"/>
          <w:sz w:val="28"/>
          <w:szCs w:val="28"/>
        </w:rPr>
        <w:t>терміном на 3 роки</w:t>
      </w:r>
      <w:r w:rsidRPr="00175FB5">
        <w:rPr>
          <w:color w:val="111111"/>
          <w:sz w:val="28"/>
          <w:szCs w:val="28"/>
          <w:lang w:val="uk-UA"/>
        </w:rPr>
        <w:t>, з</w:t>
      </w:r>
      <w:r w:rsidRPr="00175FB5">
        <w:rPr>
          <w:color w:val="111111"/>
          <w:sz w:val="28"/>
          <w:szCs w:val="28"/>
        </w:rPr>
        <w:t xml:space="preserve"> підприємц</w:t>
      </w:r>
      <w:r w:rsidRPr="00175FB5">
        <w:rPr>
          <w:color w:val="111111"/>
          <w:sz w:val="28"/>
          <w:szCs w:val="28"/>
          <w:lang w:val="uk-UA"/>
        </w:rPr>
        <w:t>ем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Качор Олегом Григоровичем.</w:t>
      </w:r>
    </w:p>
    <w:p w:rsidR="005070AC" w:rsidRPr="00175FB5" w:rsidRDefault="005070AC" w:rsidP="005070AC">
      <w:pPr>
        <w:pStyle w:val="a9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2.Встановити орендну плату в розмірі </w:t>
      </w:r>
      <w:r w:rsidRPr="00175FB5">
        <w:rPr>
          <w:color w:val="111111"/>
          <w:sz w:val="28"/>
          <w:szCs w:val="28"/>
          <w:lang w:val="uk-UA"/>
        </w:rPr>
        <w:t>10</w:t>
      </w:r>
      <w:r w:rsidRPr="00175FB5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175FB5">
          <w:rPr>
            <w:color w:val="111111"/>
            <w:sz w:val="28"/>
            <w:szCs w:val="28"/>
          </w:rPr>
          <w:t>1 м</w:t>
        </w:r>
      </w:smartTag>
      <w:r w:rsidRPr="00175FB5">
        <w:rPr>
          <w:color w:val="111111"/>
          <w:sz w:val="28"/>
          <w:szCs w:val="28"/>
        </w:rPr>
        <w:t>.кв.</w:t>
      </w:r>
      <w:r w:rsidRPr="00175FB5">
        <w:rPr>
          <w:color w:val="111111"/>
          <w:sz w:val="28"/>
          <w:szCs w:val="28"/>
          <w:lang w:val="uk-UA"/>
        </w:rPr>
        <w:t xml:space="preserve"> для торгівлі промисловою групою товарів.</w:t>
      </w:r>
    </w:p>
    <w:p w:rsidR="005070AC" w:rsidRPr="00175FB5" w:rsidRDefault="005070AC" w:rsidP="005070AC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3.Зобов’язати заявника дотримуватись земельного сервитуту згідно ст.ст.99 б.в.з.100 п-2 з Земельного кодексу України.</w:t>
      </w:r>
    </w:p>
    <w:p w:rsidR="005070AC" w:rsidRPr="00175FB5" w:rsidRDefault="005070AC" w:rsidP="005070AC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4.Підприємцю Качор Олегу Григоровичу протягом двадцяти календарних днів заключити договір оренди з виконавчим комітетом Дублянської міської ради.</w:t>
      </w:r>
    </w:p>
    <w:p w:rsidR="005070AC" w:rsidRPr="00175FB5" w:rsidRDefault="005070AC" w:rsidP="005070AC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5070AC" w:rsidRPr="00175FB5" w:rsidRDefault="005070AC" w:rsidP="005070AC">
      <w:pPr>
        <w:ind w:firstLine="540"/>
        <w:jc w:val="center"/>
        <w:rPr>
          <w:color w:val="111111"/>
          <w:sz w:val="28"/>
          <w:szCs w:val="28"/>
        </w:rPr>
      </w:pPr>
    </w:p>
    <w:p w:rsidR="005070AC" w:rsidRPr="00175FB5" w:rsidRDefault="005070AC" w:rsidP="005070AC">
      <w:pPr>
        <w:ind w:firstLine="540"/>
        <w:jc w:val="center"/>
        <w:rPr>
          <w:color w:val="111111"/>
          <w:sz w:val="28"/>
          <w:szCs w:val="28"/>
        </w:rPr>
      </w:pPr>
    </w:p>
    <w:p w:rsidR="005070AC" w:rsidRPr="00175FB5" w:rsidRDefault="005070AC" w:rsidP="005070AC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02C" w:rsidRDefault="0097502C">
      <w:r>
        <w:separator/>
      </w:r>
    </w:p>
  </w:endnote>
  <w:endnote w:type="continuationSeparator" w:id="0">
    <w:p w:rsidR="0097502C" w:rsidRDefault="00975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02C" w:rsidRDefault="0097502C">
      <w:r>
        <w:separator/>
      </w:r>
    </w:p>
  </w:footnote>
  <w:footnote w:type="continuationSeparator" w:id="0">
    <w:p w:rsidR="0097502C" w:rsidRDefault="00975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70AC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502C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070A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070AC"/>
    <w:rPr>
      <w:i/>
      <w:iCs/>
      <w:sz w:val="24"/>
      <w:szCs w:val="24"/>
    </w:rPr>
  </w:style>
  <w:style w:type="paragraph" w:styleId="a9">
    <w:name w:val="Normal (Web)"/>
    <w:basedOn w:val="a"/>
    <w:rsid w:val="005070AC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rsid w:val="005070AC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5070AC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  <w:style w:type="paragraph" w:styleId="aa">
    <w:name w:val="Title"/>
    <w:basedOn w:val="a"/>
    <w:link w:val="ab"/>
    <w:qFormat/>
    <w:rsid w:val="005070AC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5070A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3E7D0-2618-4C13-AB94-8E2C456D6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1299</Words>
  <Characters>741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2023-10-18T09:38:00Z</dcterms:modified>
</cp:coreProperties>
</file>